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3"/>
        <w:tblpPr w:leftFromText="187" w:rightFromText="187" w:vertAnchor="page" w:horzAnchor="margin" w:tblpXSpec="center" w:tblpY="2276"/>
        <w:tblOverlap w:val="never"/>
        <w:tblW w:w="10345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45"/>
        <w:gridCol w:w="7475"/>
        <w:gridCol w:w="1260"/>
        <w:gridCol w:w="265"/>
      </w:tblGrid>
      <w:tr w:rsidR="007D7DA1" w:rsidRPr="00A10206" w14:paraId="31796E46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67DB3EA4" w14:textId="77777777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Meeting:</w:t>
            </w:r>
          </w:p>
        </w:tc>
        <w:tc>
          <w:tcPr>
            <w:tcW w:w="9000" w:type="dxa"/>
            <w:gridSpan w:val="3"/>
            <w:vAlign w:val="center"/>
          </w:tcPr>
          <w:p w14:paraId="60FEFE94" w14:textId="68B78079" w:rsidR="007D7DA1" w:rsidRPr="00A10206" w:rsidRDefault="00C705D6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7603CA7" wp14:editId="50BF99E2">
                  <wp:simplePos x="0" y="0"/>
                  <wp:positionH relativeFrom="column">
                    <wp:posOffset>3508375</wp:posOffset>
                  </wp:positionH>
                  <wp:positionV relativeFrom="page">
                    <wp:posOffset>0</wp:posOffset>
                  </wp:positionV>
                  <wp:extent cx="2128520" cy="760095"/>
                  <wp:effectExtent l="0" t="0" r="508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8520" cy="760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D454E">
              <w:rPr>
                <w:rFonts w:ascii="Open Sans" w:hAnsi="Open Sans" w:cs="Open Sans"/>
                <w:szCs w:val="22"/>
              </w:rPr>
              <w:t>Advisory Committee Meeting</w:t>
            </w:r>
          </w:p>
        </w:tc>
      </w:tr>
      <w:tr w:rsidR="007D7DA1" w:rsidRPr="00A10206" w14:paraId="6AE67008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1A884C99" w14:textId="6E8E2AD9" w:rsidR="007D7DA1" w:rsidRPr="00935796" w:rsidRDefault="007D7DA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Date:</w:t>
            </w:r>
          </w:p>
        </w:tc>
        <w:sdt>
          <w:sdtPr>
            <w:rPr>
              <w:rFonts w:ascii="Open Sans" w:hAnsi="Open Sans" w:cs="Open Sans"/>
              <w:szCs w:val="22"/>
            </w:rPr>
            <w:id w:val="-1556849687"/>
            <w:placeholder>
              <w:docPart w:val="5CAA7021378D47279DE558B994851FA5"/>
            </w:placeholder>
            <w:date w:fullDate="2023-08-24T00:00:00Z">
              <w:dateFormat w:val="MMMM d, 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9000" w:type="dxa"/>
                <w:gridSpan w:val="3"/>
                <w:vAlign w:val="center"/>
              </w:tcPr>
              <w:p w14:paraId="79EF42E6" w14:textId="40D4AC30" w:rsidR="007D7DA1" w:rsidRPr="00A10206" w:rsidRDefault="000D454E" w:rsidP="00CD08A0">
                <w:pPr>
                  <w:pStyle w:val="NormalFNI"/>
                  <w:widowControl w:val="0"/>
                  <w:spacing w:before="120" w:after="120"/>
                  <w:ind w:left="72"/>
                  <w:rPr>
                    <w:rFonts w:ascii="Open Sans" w:hAnsi="Open Sans" w:cs="Open Sans"/>
                    <w:szCs w:val="22"/>
                  </w:rPr>
                </w:pPr>
                <w:r>
                  <w:rPr>
                    <w:rFonts w:ascii="Open Sans" w:hAnsi="Open Sans" w:cs="Open Sans"/>
                    <w:szCs w:val="22"/>
                  </w:rPr>
                  <w:t>August 24, 2023</w:t>
                </w:r>
              </w:p>
            </w:tc>
          </w:sdtContent>
        </w:sdt>
      </w:tr>
      <w:tr w:rsidR="00E373C1" w:rsidRPr="00A10206" w14:paraId="049AAF9A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2564D420" w14:textId="268A0B63" w:rsidR="00E373C1" w:rsidRPr="00935796" w:rsidRDefault="00E373C1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Time:</w:t>
            </w:r>
          </w:p>
        </w:tc>
        <w:tc>
          <w:tcPr>
            <w:tcW w:w="9000" w:type="dxa"/>
            <w:gridSpan w:val="3"/>
            <w:vAlign w:val="center"/>
          </w:tcPr>
          <w:p w14:paraId="282A94C9" w14:textId="415B5C10" w:rsidR="00E373C1" w:rsidRPr="00A10206" w:rsidRDefault="000D454E" w:rsidP="00CD08A0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12</w:t>
            </w:r>
            <w:r w:rsidR="0009777D">
              <w:rPr>
                <w:rFonts w:ascii="Open Sans" w:hAnsi="Open Sans" w:cs="Open Sans"/>
                <w:szCs w:val="22"/>
              </w:rPr>
              <w:t>:00 p</w:t>
            </w:r>
            <w:r w:rsidR="00AE023A">
              <w:rPr>
                <w:rFonts w:ascii="Open Sans" w:hAnsi="Open Sans" w:cs="Open Sans"/>
                <w:szCs w:val="22"/>
              </w:rPr>
              <w:t>.m.</w:t>
            </w:r>
            <w:r w:rsidR="000D4799">
              <w:t xml:space="preserve"> </w:t>
            </w:r>
            <w:r w:rsidR="00935796">
              <w:t xml:space="preserve"> </w:t>
            </w:r>
            <w:r w:rsidR="00C705D6">
              <w:rPr>
                <w:noProof/>
              </w:rPr>
              <w:t xml:space="preserve"> </w:t>
            </w:r>
          </w:p>
        </w:tc>
      </w:tr>
      <w:tr w:rsidR="00E373C1" w:rsidRPr="00A10206" w14:paraId="5E9F369D" w14:textId="77777777" w:rsidTr="0093383D">
        <w:trPr>
          <w:trHeight w:val="360"/>
        </w:trPr>
        <w:tc>
          <w:tcPr>
            <w:tcW w:w="1345" w:type="dxa"/>
            <w:vAlign w:val="center"/>
          </w:tcPr>
          <w:p w14:paraId="7B3D0863" w14:textId="6EC2375A" w:rsidR="00E373C1" w:rsidRPr="00935796" w:rsidRDefault="009C1A20" w:rsidP="00CD08A0">
            <w:pPr>
              <w:pStyle w:val="TableHeadingBlackFNI"/>
              <w:spacing w:before="120" w:after="120"/>
              <w:ind w:left="-32"/>
              <w:contextualSpacing w:val="0"/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</w:pPr>
            <w:r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Location</w:t>
            </w:r>
            <w:r w:rsidR="00E373C1" w:rsidRPr="00935796">
              <w:rPr>
                <w:rFonts w:ascii="Open Sans" w:hAnsi="Open Sans" w:cs="Open Sans"/>
                <w:caps w:val="0"/>
                <w:smallCaps/>
                <w:color w:val="2F4750" w:themeColor="accent3"/>
                <w:szCs w:val="22"/>
              </w:rPr>
              <w:t>:</w:t>
            </w:r>
          </w:p>
        </w:tc>
        <w:tc>
          <w:tcPr>
            <w:tcW w:w="9000" w:type="dxa"/>
            <w:gridSpan w:val="3"/>
            <w:vAlign w:val="center"/>
          </w:tcPr>
          <w:p w14:paraId="6F77B672" w14:textId="524809E3" w:rsidR="00056EAF" w:rsidRPr="00A10206" w:rsidRDefault="00C7669C" w:rsidP="00056EAF">
            <w:pPr>
              <w:pStyle w:val="NormalFNI"/>
              <w:widowControl w:val="0"/>
              <w:spacing w:before="120" w:after="120"/>
              <w:ind w:left="72"/>
              <w:rPr>
                <w:rFonts w:ascii="Open Sans" w:hAnsi="Open Sans" w:cs="Open Sans"/>
                <w:color w:val="252424"/>
                <w:szCs w:val="22"/>
              </w:rPr>
            </w:pPr>
            <w:hyperlink r:id="rId9" w:history="1">
              <w:r w:rsidR="000D454E" w:rsidRPr="00056EAF">
                <w:rPr>
                  <w:rFonts w:ascii="Open Sans" w:hAnsi="Open Sans" w:cs="Open Sans"/>
                  <w:szCs w:val="22"/>
                </w:rPr>
                <w:t>North</w:t>
              </w:r>
            </w:hyperlink>
            <w:r w:rsidR="000D454E" w:rsidRPr="00056EAF">
              <w:rPr>
                <w:rFonts w:ascii="Open Sans" w:hAnsi="Open Sans" w:cs="Open Sans"/>
                <w:szCs w:val="22"/>
              </w:rPr>
              <w:t xml:space="preserve"> Timbers Conference Room</w:t>
            </w:r>
            <w:r w:rsidR="00056EAF">
              <w:rPr>
                <w:rFonts w:ascii="Open Sans" w:hAnsi="Open Sans" w:cs="Open Sans"/>
                <w:szCs w:val="22"/>
              </w:rPr>
              <w:t xml:space="preserve"> - </w:t>
            </w:r>
            <w:r w:rsidR="00056EAF" w:rsidRPr="00056EAF">
              <w:rPr>
                <w:rFonts w:ascii="Open Sans" w:hAnsi="Open Sans" w:cs="Open Sans"/>
                <w:szCs w:val="22"/>
              </w:rPr>
              <w:t>2824 Progressive Drive</w:t>
            </w:r>
          </w:p>
        </w:tc>
      </w:tr>
      <w:tr w:rsidR="007D7DA1" w:rsidRPr="00A10206" w14:paraId="17184DA4" w14:textId="77777777" w:rsidTr="0093383D">
        <w:trPr>
          <w:trHeight w:val="545"/>
        </w:trPr>
        <w:tc>
          <w:tcPr>
            <w:tcW w:w="10345" w:type="dxa"/>
            <w:gridSpan w:val="4"/>
            <w:vAlign w:val="bottom"/>
          </w:tcPr>
          <w:p w14:paraId="2660F463" w14:textId="77777777" w:rsidR="00482A41" w:rsidRDefault="00482A4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</w:pPr>
          </w:p>
          <w:p w14:paraId="63ADA177" w14:textId="4A5E7FFD" w:rsidR="007D7DA1" w:rsidRPr="00DA7AD5" w:rsidRDefault="007D7DA1" w:rsidP="00CD08A0">
            <w:pPr>
              <w:widowControl w:val="0"/>
              <w:spacing w:before="120" w:after="120"/>
              <w:jc w:val="center"/>
              <w:rPr>
                <w:rFonts w:ascii="Open Sans" w:hAnsi="Open Sans" w:cs="Open Sans"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Agenda</w:t>
            </w:r>
          </w:p>
        </w:tc>
      </w:tr>
      <w:tr w:rsidR="007D7DA1" w:rsidRPr="00A10206" w14:paraId="09846CB5" w14:textId="77777777" w:rsidTr="0093383D">
        <w:trPr>
          <w:trHeight w:val="446"/>
        </w:trPr>
        <w:tc>
          <w:tcPr>
            <w:tcW w:w="8820" w:type="dxa"/>
            <w:gridSpan w:val="2"/>
            <w:vAlign w:val="center"/>
          </w:tcPr>
          <w:p w14:paraId="1A674647" w14:textId="77777777" w:rsidR="007D7DA1" w:rsidRPr="00DA7AD5" w:rsidRDefault="007D7DA1" w:rsidP="003449CC">
            <w:pPr>
              <w:widowControl w:val="0"/>
              <w:spacing w:before="120" w:after="120"/>
              <w:ind w:left="-32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D790A" w:themeColor="accent4" w:themeShade="BF"/>
                <w:szCs w:val="22"/>
              </w:rPr>
            </w:pPr>
            <w:r w:rsidRPr="00935796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Topic</w:t>
            </w:r>
          </w:p>
        </w:tc>
        <w:tc>
          <w:tcPr>
            <w:tcW w:w="1260" w:type="dxa"/>
            <w:vAlign w:val="center"/>
          </w:tcPr>
          <w:p w14:paraId="06FFC007" w14:textId="4C623A5C" w:rsidR="007D7DA1" w:rsidRPr="009A4538" w:rsidRDefault="00ED50E3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  <w:r w:rsidRPr="00ED50E3">
              <w:rPr>
                <w:rFonts w:ascii="Open Sans" w:hAnsi="Open Sans" w:cs="Open Sans"/>
                <w:b/>
                <w:bCs/>
                <w:iCs/>
                <w:caps/>
                <w:color w:val="2F4750" w:themeColor="accent3"/>
                <w:szCs w:val="22"/>
              </w:rPr>
              <w:t>TIME</w:t>
            </w:r>
          </w:p>
        </w:tc>
        <w:tc>
          <w:tcPr>
            <w:tcW w:w="265" w:type="dxa"/>
            <w:vAlign w:val="center"/>
          </w:tcPr>
          <w:p w14:paraId="1C7682CB" w14:textId="6F3F63A0" w:rsidR="007D7DA1" w:rsidRPr="009A4538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/>
                <w:bCs/>
                <w:iCs/>
                <w:caps/>
                <w:color w:val="DC6527" w:themeColor="accent5"/>
                <w:szCs w:val="22"/>
              </w:rPr>
            </w:pPr>
          </w:p>
        </w:tc>
      </w:tr>
      <w:tr w:rsidR="00935796" w:rsidRPr="00935796" w14:paraId="314C16CD" w14:textId="77777777" w:rsidTr="0093383D">
        <w:trPr>
          <w:trHeight w:val="576"/>
        </w:trPr>
        <w:tc>
          <w:tcPr>
            <w:tcW w:w="8820" w:type="dxa"/>
            <w:gridSpan w:val="2"/>
          </w:tcPr>
          <w:p w14:paraId="18F1D00B" w14:textId="77777777" w:rsidR="00597D7D" w:rsidRPr="00482A41" w:rsidRDefault="00482A41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INTRODUCTIONS</w:t>
            </w:r>
          </w:p>
          <w:p w14:paraId="7132EE66" w14:textId="1046C344" w:rsidR="00056EAF" w:rsidRDefault="00056EAF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 xml:space="preserve">Consultant Team </w:t>
            </w:r>
          </w:p>
          <w:p w14:paraId="5A38AB97" w14:textId="1F68D1E4" w:rsidR="00056EAF" w:rsidRDefault="00056EAF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Advisory Committee</w:t>
            </w:r>
          </w:p>
          <w:p w14:paraId="0C16F3ED" w14:textId="1856EA25" w:rsidR="00482A41" w:rsidRDefault="00056EAF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Group Agreements</w:t>
            </w:r>
          </w:p>
          <w:p w14:paraId="33BE85E0" w14:textId="3A9112D1" w:rsidR="00482A41" w:rsidRPr="00482A41" w:rsidRDefault="00482A41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szCs w:val="22"/>
              </w:rPr>
            </w:pPr>
            <w:r>
              <w:rPr>
                <w:rFonts w:ascii="Open Sans" w:hAnsi="Open Sans" w:cs="Open Sans"/>
                <w:szCs w:val="22"/>
              </w:rPr>
              <w:t>Role of the Advisory Committee</w:t>
            </w:r>
          </w:p>
          <w:p w14:paraId="04025E87" w14:textId="5CCA31F8" w:rsidR="00482A41" w:rsidRPr="00482A41" w:rsidRDefault="00482A41" w:rsidP="00482A41">
            <w:pPr>
              <w:pStyle w:val="ListParagraph"/>
              <w:widowControl w:val="0"/>
              <w:spacing w:before="120" w:after="120"/>
              <w:ind w:left="360"/>
              <w:outlineLvl w:val="0"/>
              <w:rPr>
                <w:rFonts w:ascii="Open Sans" w:hAnsi="Open Sans" w:cs="Open Sans"/>
                <w:szCs w:val="22"/>
              </w:rPr>
            </w:pPr>
          </w:p>
        </w:tc>
        <w:tc>
          <w:tcPr>
            <w:tcW w:w="1260" w:type="dxa"/>
          </w:tcPr>
          <w:p w14:paraId="69F116EA" w14:textId="5EB1EF39" w:rsidR="007D7DA1" w:rsidRPr="00935796" w:rsidRDefault="00652769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>00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– 12: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>30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6108FFD9" w14:textId="25516C43" w:rsidR="007D7DA1" w:rsidRPr="00935796" w:rsidRDefault="007D7DA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82A41" w:rsidRPr="00935796" w14:paraId="5F48F8DE" w14:textId="77777777" w:rsidTr="0093383D">
        <w:trPr>
          <w:trHeight w:val="576"/>
        </w:trPr>
        <w:tc>
          <w:tcPr>
            <w:tcW w:w="8820" w:type="dxa"/>
            <w:gridSpan w:val="2"/>
          </w:tcPr>
          <w:p w14:paraId="13F2B912" w14:textId="77777777" w:rsidR="00482A41" w:rsidRDefault="00482A41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PROJECT OVERVIEW</w:t>
            </w:r>
          </w:p>
          <w:p w14:paraId="0A986B19" w14:textId="752CAA44" w:rsidR="00482A41" w:rsidRPr="00482A41" w:rsidRDefault="00482A41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 w:rsidRPr="00482A41">
              <w:rPr>
                <w:rFonts w:ascii="Open Sans" w:hAnsi="Open Sans" w:cs="Open Sans"/>
                <w:bCs/>
                <w:iCs/>
                <w:szCs w:val="22"/>
              </w:rPr>
              <w:t>Goals</w:t>
            </w:r>
          </w:p>
          <w:p w14:paraId="2FA66A31" w14:textId="7250FEFB" w:rsidR="00482A41" w:rsidRPr="00482A41" w:rsidRDefault="00482A41" w:rsidP="00482A41">
            <w:pPr>
              <w:pStyle w:val="ListParagraph"/>
              <w:widowControl w:val="0"/>
              <w:numPr>
                <w:ilvl w:val="1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 w:rsidRPr="00482A41">
              <w:rPr>
                <w:rFonts w:ascii="Open Sans" w:hAnsi="Open Sans" w:cs="Open Sans"/>
                <w:bCs/>
                <w:iCs/>
                <w:szCs w:val="22"/>
              </w:rPr>
              <w:t>Schedule</w:t>
            </w:r>
          </w:p>
          <w:p w14:paraId="0EB0A14D" w14:textId="3C9A37DC" w:rsidR="00482A41" w:rsidRPr="00482A41" w:rsidRDefault="00482A41" w:rsidP="00482A41">
            <w:pPr>
              <w:pStyle w:val="ListParagraph"/>
              <w:widowControl w:val="0"/>
              <w:numPr>
                <w:ilvl w:val="2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 xml:space="preserve">Meeting </w:t>
            </w:r>
            <w:r w:rsidR="008C3DF6">
              <w:rPr>
                <w:rFonts w:ascii="Open Sans" w:hAnsi="Open Sans" w:cs="Open Sans"/>
                <w:bCs/>
                <w:iCs/>
                <w:szCs w:val="22"/>
              </w:rPr>
              <w:t>t</w:t>
            </w:r>
            <w:r w:rsidRPr="00482A41">
              <w:rPr>
                <w:rFonts w:ascii="Open Sans" w:hAnsi="Open Sans" w:cs="Open Sans"/>
                <w:bCs/>
                <w:iCs/>
                <w:szCs w:val="22"/>
              </w:rPr>
              <w:t>opics</w:t>
            </w:r>
          </w:p>
          <w:p w14:paraId="4B87589A" w14:textId="70950684" w:rsidR="00482A41" w:rsidRPr="00482A41" w:rsidRDefault="00482A41" w:rsidP="00482A41">
            <w:pPr>
              <w:pStyle w:val="ListParagraph"/>
              <w:widowControl w:val="0"/>
              <w:numPr>
                <w:ilvl w:val="2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 w:rsidRPr="00482A41">
              <w:rPr>
                <w:rFonts w:ascii="Open Sans" w:hAnsi="Open Sans" w:cs="Open Sans"/>
                <w:bCs/>
                <w:iCs/>
                <w:szCs w:val="22"/>
              </w:rPr>
              <w:t>Providing feedback</w:t>
            </w:r>
          </w:p>
          <w:p w14:paraId="70F813B6" w14:textId="7C503848" w:rsidR="00482A41" w:rsidRPr="00482A41" w:rsidRDefault="00482A41" w:rsidP="00482A41">
            <w:pPr>
              <w:pStyle w:val="ListParagraph"/>
              <w:widowControl w:val="0"/>
              <w:spacing w:before="120" w:after="120"/>
              <w:ind w:left="36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</w:p>
        </w:tc>
        <w:tc>
          <w:tcPr>
            <w:tcW w:w="1260" w:type="dxa"/>
          </w:tcPr>
          <w:p w14:paraId="78192E24" w14:textId="3D80381C" w:rsidR="00482A41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12:30 – 1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2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: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50</w:t>
            </w:r>
            <w:r>
              <w:rPr>
                <w:rFonts w:ascii="Open Sans" w:hAnsi="Open Sans" w:cs="Open Sans"/>
                <w:bCs/>
                <w:iCs/>
                <w:szCs w:val="22"/>
              </w:rPr>
              <w:t xml:space="preserve"> PM</w:t>
            </w:r>
          </w:p>
        </w:tc>
        <w:tc>
          <w:tcPr>
            <w:tcW w:w="265" w:type="dxa"/>
          </w:tcPr>
          <w:p w14:paraId="790C132F" w14:textId="77777777" w:rsidR="00482A41" w:rsidRPr="00935796" w:rsidRDefault="00482A4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8C3DF6" w:rsidRPr="00935796" w14:paraId="0965D70F" w14:textId="77777777" w:rsidTr="0093383D">
        <w:trPr>
          <w:trHeight w:val="576"/>
        </w:trPr>
        <w:tc>
          <w:tcPr>
            <w:tcW w:w="8820" w:type="dxa"/>
            <w:gridSpan w:val="2"/>
          </w:tcPr>
          <w:p w14:paraId="5F78B517" w14:textId="0A4A8673" w:rsidR="008C3DF6" w:rsidRDefault="008C3DF6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BREAK</w:t>
            </w:r>
          </w:p>
        </w:tc>
        <w:tc>
          <w:tcPr>
            <w:tcW w:w="1260" w:type="dxa"/>
          </w:tcPr>
          <w:p w14:paraId="34C81032" w14:textId="50BC3B3F" w:rsidR="008C3DF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2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:</w:t>
            </w:r>
            <w:r w:rsidR="00BD40ED">
              <w:rPr>
                <w:rFonts w:ascii="Open Sans" w:hAnsi="Open Sans" w:cs="Open Sans"/>
                <w:bCs/>
                <w:iCs/>
                <w:szCs w:val="22"/>
              </w:rPr>
              <w:t>5</w:t>
            </w:r>
            <w:r>
              <w:rPr>
                <w:rFonts w:ascii="Open Sans" w:hAnsi="Open Sans" w:cs="Open Sans"/>
                <w:bCs/>
                <w:iCs/>
                <w:szCs w:val="22"/>
              </w:rPr>
              <w:t>0 – 1:00 PM</w:t>
            </w:r>
          </w:p>
        </w:tc>
        <w:tc>
          <w:tcPr>
            <w:tcW w:w="265" w:type="dxa"/>
          </w:tcPr>
          <w:p w14:paraId="7A221AAA" w14:textId="77777777" w:rsidR="008C3DF6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482A41" w:rsidRPr="00935796" w14:paraId="2A45CCDA" w14:textId="77777777" w:rsidTr="0093383D">
        <w:trPr>
          <w:trHeight w:val="576"/>
        </w:trPr>
        <w:tc>
          <w:tcPr>
            <w:tcW w:w="8820" w:type="dxa"/>
            <w:gridSpan w:val="2"/>
          </w:tcPr>
          <w:p w14:paraId="4C0B101C" w14:textId="175D0F8D" w:rsidR="00482A41" w:rsidRDefault="00482A41" w:rsidP="00482A41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  <w:r w:rsidRPr="00FE5671">
              <w:rPr>
                <w:rFonts w:ascii="Open Sans" w:hAnsi="Open Sans" w:cs="Open Sans"/>
                <w:b/>
                <w:iCs/>
                <w:szCs w:val="22"/>
              </w:rPr>
              <w:t>DIAGNOSTIC REPORT</w:t>
            </w:r>
            <w:r w:rsidR="00DB2B33">
              <w:rPr>
                <w:rFonts w:ascii="Open Sans" w:hAnsi="Open Sans" w:cs="Open Sans"/>
                <w:b/>
                <w:iCs/>
                <w:szCs w:val="22"/>
              </w:rPr>
              <w:t xml:space="preserve"> OVERVIEW &amp; DISCUSSION</w:t>
            </w:r>
          </w:p>
          <w:p w14:paraId="37DB3AAB" w14:textId="77777777" w:rsidR="00482A41" w:rsidRDefault="00482A41" w:rsidP="00482A41">
            <w:pPr>
              <w:pStyle w:val="ListParagraph"/>
              <w:widowControl w:val="0"/>
              <w:spacing w:before="120" w:after="120"/>
              <w:ind w:left="360"/>
              <w:outlineLvl w:val="0"/>
              <w:rPr>
                <w:rFonts w:ascii="Open Sans" w:hAnsi="Open Sans" w:cs="Open Sans"/>
                <w:b/>
                <w:iCs/>
                <w:szCs w:val="22"/>
              </w:rPr>
            </w:pPr>
          </w:p>
        </w:tc>
        <w:tc>
          <w:tcPr>
            <w:tcW w:w="1260" w:type="dxa"/>
          </w:tcPr>
          <w:p w14:paraId="70667375" w14:textId="106800A1" w:rsidR="00482A41" w:rsidRPr="00935796" w:rsidRDefault="008C3DF6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Cs/>
                <w:iCs/>
                <w:szCs w:val="22"/>
              </w:rPr>
              <w:t>1:00 – 1:30 PM</w:t>
            </w:r>
          </w:p>
        </w:tc>
        <w:tc>
          <w:tcPr>
            <w:tcW w:w="265" w:type="dxa"/>
          </w:tcPr>
          <w:p w14:paraId="25683855" w14:textId="77777777" w:rsidR="00482A41" w:rsidRPr="00935796" w:rsidRDefault="00482A41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  <w:tr w:rsidR="009026F0" w:rsidRPr="00935796" w14:paraId="5291E100" w14:textId="77777777" w:rsidTr="0093383D">
        <w:trPr>
          <w:trHeight w:val="576"/>
        </w:trPr>
        <w:tc>
          <w:tcPr>
            <w:tcW w:w="8820" w:type="dxa"/>
            <w:gridSpan w:val="2"/>
          </w:tcPr>
          <w:p w14:paraId="1554A01C" w14:textId="77777777" w:rsidR="00482A41" w:rsidRDefault="00482A41" w:rsidP="00BD40ED">
            <w:pPr>
              <w:pStyle w:val="ListParagraph"/>
              <w:widowControl w:val="0"/>
              <w:numPr>
                <w:ilvl w:val="0"/>
                <w:numId w:val="11"/>
              </w:numPr>
              <w:spacing w:before="120" w:after="12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  <w:r>
              <w:rPr>
                <w:rFonts w:ascii="Open Sans" w:hAnsi="Open Sans" w:cs="Open Sans"/>
                <w:b/>
                <w:iCs/>
                <w:szCs w:val="22"/>
              </w:rPr>
              <w:t>NEXT</w:t>
            </w:r>
            <w:r w:rsidR="009026F0">
              <w:rPr>
                <w:rFonts w:ascii="Open Sans" w:hAnsi="Open Sans" w:cs="Open Sans"/>
                <w:b/>
                <w:iCs/>
                <w:szCs w:val="22"/>
              </w:rPr>
              <w:t xml:space="preserve"> MEETING</w:t>
            </w:r>
            <w:r>
              <w:rPr>
                <w:rFonts w:ascii="Open Sans" w:hAnsi="Open Sans" w:cs="Open Sans"/>
                <w:b/>
                <w:iCs/>
                <w:szCs w:val="22"/>
              </w:rPr>
              <w:t xml:space="preserve"> - </w:t>
            </w:r>
            <w:r w:rsidRPr="00482A41">
              <w:rPr>
                <w:rFonts w:ascii="Open Sans" w:hAnsi="Open Sans" w:cs="Open Sans"/>
                <w:bCs/>
                <w:iCs/>
                <w:szCs w:val="22"/>
              </w:rPr>
              <w:t>October 12</w:t>
            </w:r>
          </w:p>
          <w:p w14:paraId="57AE15B0" w14:textId="6ECEC80F" w:rsidR="00BD40ED" w:rsidRPr="00BD40ED" w:rsidRDefault="00BD40ED" w:rsidP="00BD40ED">
            <w:pPr>
              <w:pStyle w:val="ListParagraph"/>
              <w:widowControl w:val="0"/>
              <w:spacing w:before="120" w:after="120"/>
              <w:ind w:left="360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1260" w:type="dxa"/>
          </w:tcPr>
          <w:p w14:paraId="4C82E3C4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  <w:tc>
          <w:tcPr>
            <w:tcW w:w="265" w:type="dxa"/>
          </w:tcPr>
          <w:p w14:paraId="5468C672" w14:textId="77777777" w:rsidR="009026F0" w:rsidRPr="00935796" w:rsidRDefault="009026F0" w:rsidP="003449CC">
            <w:pPr>
              <w:widowControl w:val="0"/>
              <w:spacing w:before="120" w:after="120"/>
              <w:jc w:val="center"/>
              <w:outlineLvl w:val="0"/>
              <w:rPr>
                <w:rFonts w:ascii="Open Sans" w:hAnsi="Open Sans" w:cs="Open Sans"/>
                <w:bCs/>
                <w:iCs/>
                <w:szCs w:val="22"/>
              </w:rPr>
            </w:pPr>
          </w:p>
        </w:tc>
      </w:tr>
    </w:tbl>
    <w:p w14:paraId="518FE8BA" w14:textId="54C6A598" w:rsidR="00BD40ED" w:rsidRPr="00056EAF" w:rsidRDefault="00BD40ED" w:rsidP="00C609D7">
      <w:pPr>
        <w:rPr>
          <w:i/>
          <w:iCs/>
        </w:rPr>
      </w:pPr>
      <w:r w:rsidRPr="00056EAF">
        <w:rPr>
          <w:i/>
          <w:iCs/>
        </w:rPr>
        <w:t>Note:</w:t>
      </w:r>
      <w:r w:rsidR="00056EAF" w:rsidRPr="00056EAF">
        <w:rPr>
          <w:i/>
          <w:iCs/>
        </w:rPr>
        <w:t xml:space="preserve"> </w:t>
      </w:r>
      <w:r w:rsidRPr="00056EAF">
        <w:rPr>
          <w:i/>
          <w:iCs/>
        </w:rPr>
        <w:t>Please complete the sign in sheet for each Advisory Committee Meeting</w:t>
      </w:r>
    </w:p>
    <w:sectPr w:rsidR="00BD40ED" w:rsidRPr="00056EAF" w:rsidSect="00F34B6E">
      <w:headerReference w:type="first" r:id="rId10"/>
      <w:type w:val="continuous"/>
      <w:pgSz w:w="12240" w:h="15840" w:code="1"/>
      <w:pgMar w:top="720" w:right="1440" w:bottom="72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D57A" w14:textId="77777777" w:rsidR="00EA234B" w:rsidRDefault="00EA234B" w:rsidP="002414B0">
      <w:r>
        <w:separator/>
      </w:r>
    </w:p>
  </w:endnote>
  <w:endnote w:type="continuationSeparator" w:id="0">
    <w:p w14:paraId="1A903278" w14:textId="77777777" w:rsidR="00EA234B" w:rsidRDefault="00EA234B" w:rsidP="00241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CEBE5" w14:textId="77777777" w:rsidR="00EA234B" w:rsidRDefault="00EA234B" w:rsidP="002414B0">
      <w:r>
        <w:separator/>
      </w:r>
    </w:p>
  </w:footnote>
  <w:footnote w:type="continuationSeparator" w:id="0">
    <w:p w14:paraId="3A167773" w14:textId="77777777" w:rsidR="00EA234B" w:rsidRDefault="00EA234B" w:rsidP="00241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9B03" w14:textId="1DE77940" w:rsidR="001C65BA" w:rsidRPr="00D8706B" w:rsidRDefault="00E373C1" w:rsidP="00D8706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51E57B" wp14:editId="3CE4300D">
              <wp:simplePos x="0" y="0"/>
              <wp:positionH relativeFrom="column">
                <wp:posOffset>-336550</wp:posOffset>
              </wp:positionH>
              <wp:positionV relativeFrom="paragraph">
                <wp:posOffset>371164</wp:posOffset>
              </wp:positionV>
              <wp:extent cx="2473325" cy="378460"/>
              <wp:effectExtent l="0" t="0" r="0" b="2540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3325" cy="378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93678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A69366" w14:textId="77777777" w:rsidR="001C65BA" w:rsidRPr="000D4799" w:rsidRDefault="00DE6A44" w:rsidP="00710B99">
                          <w:pPr>
                            <w:pStyle w:val="TemplateTitlesFNI"/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</w:pPr>
                          <w:r w:rsidRPr="000D4799">
                            <w:rPr>
                              <w:rFonts w:ascii="Open Sans" w:hAnsi="Open Sans" w:cs="Open Sans"/>
                              <w:color w:val="FFFFFF" w:themeColor="background1"/>
                              <w:sz w:val="36"/>
                            </w:rPr>
                            <w:t>Meeting AGENDA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51E57B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-26.5pt;margin-top:29.25pt;width:194.75pt;height:2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" filled="f" fillcolor="#093678" stroked="f">
              <v:textbox>
                <w:txbxContent>
                  <w:p w14:paraId="4CA69366" w14:textId="77777777" w:rsidR="001C65BA" w:rsidRPr="000D4799" w:rsidRDefault="00DE6A44" w:rsidP="00710B99">
                    <w:pPr>
                      <w:pStyle w:val="TemplateTitlesFNI"/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</w:pPr>
                    <w:r w:rsidRPr="000D4799">
                      <w:rPr>
                        <w:rFonts w:ascii="Open Sans" w:hAnsi="Open Sans" w:cs="Open Sans"/>
                        <w:color w:val="FFFFFF" w:themeColor="background1"/>
                        <w:sz w:val="36"/>
                      </w:rPr>
                      <w:t>Meeting AGENDA</w:t>
                    </w:r>
                  </w:p>
                </w:txbxContent>
              </v:textbox>
            </v:shape>
          </w:pict>
        </mc:Fallback>
      </mc:AlternateContent>
    </w:r>
    <w:r w:rsidR="00DE6A44">
      <w:rPr>
        <w:noProof/>
      </w:rPr>
      <w:drawing>
        <wp:anchor distT="0" distB="0" distL="114300" distR="114300" simplePos="0" relativeHeight="251658239" behindDoc="1" locked="0" layoutInCell="1" allowOverlap="1" wp14:anchorId="5C8EDE63" wp14:editId="7BD7A3E5">
          <wp:simplePos x="0" y="0"/>
          <wp:positionH relativeFrom="margin">
            <wp:align>center</wp:align>
          </wp:positionH>
          <wp:positionV relativeFrom="paragraph">
            <wp:posOffset>-457200</wp:posOffset>
          </wp:positionV>
          <wp:extent cx="7769860" cy="1188720"/>
          <wp:effectExtent l="0" t="0" r="2540" b="0"/>
          <wp:wrapTight wrapText="bothSides">
            <wp:wrapPolygon edited="0">
              <wp:start x="0" y="0"/>
              <wp:lineTo x="0" y="21115"/>
              <wp:lineTo x="21554" y="21115"/>
              <wp:lineTo x="21554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uston_header_green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358" b="-1"/>
                  <a:stretch/>
                </pic:blipFill>
                <pic:spPr bwMode="auto">
                  <a:xfrm>
                    <a:off x="0" y="0"/>
                    <a:ext cx="7769860" cy="1188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D3E6F"/>
    <w:multiLevelType w:val="hybridMultilevel"/>
    <w:tmpl w:val="CA4A0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334FE"/>
    <w:multiLevelType w:val="hybridMultilevel"/>
    <w:tmpl w:val="0E540AE8"/>
    <w:lvl w:ilvl="0" w:tplc="EC1C8C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0343F"/>
    <w:multiLevelType w:val="hybridMultilevel"/>
    <w:tmpl w:val="445CE8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F3215"/>
    <w:multiLevelType w:val="hybridMultilevel"/>
    <w:tmpl w:val="A39C0CCA"/>
    <w:lvl w:ilvl="0" w:tplc="E1565400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71BB8"/>
    <w:multiLevelType w:val="hybridMultilevel"/>
    <w:tmpl w:val="83FCC968"/>
    <w:lvl w:ilvl="0" w:tplc="E83026B0">
      <w:start w:val="918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E821F0"/>
    <w:multiLevelType w:val="hybridMultilevel"/>
    <w:tmpl w:val="8970F440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A3FE3"/>
    <w:multiLevelType w:val="multilevel"/>
    <w:tmpl w:val="4EE4E264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aps/>
        <w:sz w:val="24"/>
        <w:szCs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cs="Arial" w:hint="default"/>
        <w:b/>
        <w:i w:val="0"/>
        <w:caps/>
        <w:sz w:val="24"/>
        <w:szCs w:val="2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Arial" w:hint="default"/>
        <w:sz w:val="24"/>
        <w:szCs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800" w:hanging="1080"/>
      </w:pPr>
      <w:rPr>
        <w:rFonts w:ascii="Times New Roman" w:hAnsi="Times New Roman" w:cs="Arial" w:hint="default"/>
        <w:sz w:val="24"/>
        <w:szCs w:val="20"/>
      </w:rPr>
    </w:lvl>
    <w:lvl w:ilvl="4">
      <w:start w:val="1"/>
      <w:numFmt w:val="upperLetter"/>
      <w:pStyle w:val="Heading5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b w:val="0"/>
        <w:i w:val="0"/>
        <w:sz w:val="24"/>
        <w:szCs w:val="20"/>
      </w:rPr>
    </w:lvl>
    <w:lvl w:ilvl="5">
      <w:start w:val="1"/>
      <w:numFmt w:val="decimal"/>
      <w:pStyle w:val="Heading6"/>
      <w:lvlText w:val="%6)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  <w:sz w:val="20"/>
        <w:szCs w:val="20"/>
      </w:rPr>
    </w:lvl>
    <w:lvl w:ilvl="6">
      <w:start w:val="1"/>
      <w:numFmt w:val="lowerLetter"/>
      <w:pStyle w:val="Heading7"/>
      <w:lvlText w:val="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bullet"/>
      <w:pStyle w:val="Heading8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644"/>
        </w:tabs>
        <w:ind w:left="4644" w:hanging="1584"/>
      </w:pPr>
      <w:rPr>
        <w:rFonts w:hint="default"/>
      </w:rPr>
    </w:lvl>
  </w:abstractNum>
  <w:abstractNum w:abstractNumId="7" w15:restartNumberingAfterBreak="0">
    <w:nsid w:val="206D2614"/>
    <w:multiLevelType w:val="hybridMultilevel"/>
    <w:tmpl w:val="42760ADC"/>
    <w:lvl w:ilvl="0" w:tplc="5322A74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0C22A5"/>
    <w:multiLevelType w:val="hybridMultilevel"/>
    <w:tmpl w:val="8EEEAF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637A6"/>
    <w:multiLevelType w:val="hybridMultilevel"/>
    <w:tmpl w:val="27065E32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35DCA"/>
    <w:multiLevelType w:val="hybridMultilevel"/>
    <w:tmpl w:val="551A49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EB7209B8">
      <w:start w:val="1"/>
      <w:numFmt w:val="lowerLetter"/>
      <w:lvlText w:val="%2."/>
      <w:lvlJc w:val="left"/>
      <w:pPr>
        <w:ind w:left="720" w:hanging="360"/>
      </w:pPr>
      <w:rPr>
        <w:b w:val="0"/>
        <w:bCs/>
      </w:rPr>
    </w:lvl>
    <w:lvl w:ilvl="2" w:tplc="FFFFFFFF">
      <w:start w:val="1"/>
      <w:numFmt w:val="lowerLetter"/>
      <w:lvlText w:val="%3."/>
      <w:lvlJc w:val="left"/>
      <w:pPr>
        <w:ind w:left="2160" w:hanging="180"/>
      </w:p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7545D"/>
    <w:multiLevelType w:val="hybridMultilevel"/>
    <w:tmpl w:val="E1D41686"/>
    <w:lvl w:ilvl="0" w:tplc="FFFFFFFF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0235C1"/>
    <w:multiLevelType w:val="hybridMultilevel"/>
    <w:tmpl w:val="D8F6E39E"/>
    <w:lvl w:ilvl="0" w:tplc="2700A4CA">
      <w:start w:val="1"/>
      <w:numFmt w:val="lowerLetter"/>
      <w:lvlText w:val="%1."/>
      <w:lvlJc w:val="left"/>
      <w:pPr>
        <w:ind w:left="1080" w:hanging="360"/>
      </w:pPr>
      <w:rPr>
        <w:b w:val="0"/>
        <w:bCs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A81A76FA">
      <w:start w:val="1"/>
      <w:numFmt w:val="bullet"/>
      <w:lvlText w:val="-"/>
      <w:lvlJc w:val="left"/>
      <w:pPr>
        <w:ind w:left="2700" w:hanging="360"/>
      </w:pPr>
      <w:rPr>
        <w:rFonts w:ascii="Open Sans" w:eastAsia="Times New Roman" w:hAnsi="Open Sans" w:cs="Open Sans" w:hint="default"/>
        <w:color w:val="85AC40" w:themeColor="accent2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544011"/>
    <w:multiLevelType w:val="hybridMultilevel"/>
    <w:tmpl w:val="88A46A48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4" w15:restartNumberingAfterBreak="0">
    <w:nsid w:val="45633844"/>
    <w:multiLevelType w:val="hybridMultilevel"/>
    <w:tmpl w:val="8970F440"/>
    <w:lvl w:ilvl="0" w:tplc="EB7209B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85D06"/>
    <w:multiLevelType w:val="hybridMultilevel"/>
    <w:tmpl w:val="1DA6E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364FD5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68084C"/>
    <w:multiLevelType w:val="hybridMultilevel"/>
    <w:tmpl w:val="BA7CCA9C"/>
    <w:lvl w:ilvl="0" w:tplc="3CC6D748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A57346"/>
    <w:multiLevelType w:val="hybridMultilevel"/>
    <w:tmpl w:val="327C221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B7A85"/>
    <w:multiLevelType w:val="hybridMultilevel"/>
    <w:tmpl w:val="392A63E6"/>
    <w:lvl w:ilvl="0" w:tplc="73448B22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488" w:hanging="180"/>
      </w:pPr>
    </w:lvl>
    <w:lvl w:ilvl="3" w:tplc="0409000F" w:tentative="1">
      <w:start w:val="1"/>
      <w:numFmt w:val="decimal"/>
      <w:lvlText w:val="%4."/>
      <w:lvlJc w:val="left"/>
      <w:pPr>
        <w:ind w:left="3208" w:hanging="360"/>
      </w:pPr>
    </w:lvl>
    <w:lvl w:ilvl="4" w:tplc="04090019" w:tentative="1">
      <w:start w:val="1"/>
      <w:numFmt w:val="lowerLetter"/>
      <w:lvlText w:val="%5."/>
      <w:lvlJc w:val="left"/>
      <w:pPr>
        <w:ind w:left="3928" w:hanging="360"/>
      </w:pPr>
    </w:lvl>
    <w:lvl w:ilvl="5" w:tplc="0409001B" w:tentative="1">
      <w:start w:val="1"/>
      <w:numFmt w:val="lowerRoman"/>
      <w:lvlText w:val="%6."/>
      <w:lvlJc w:val="right"/>
      <w:pPr>
        <w:ind w:left="4648" w:hanging="180"/>
      </w:pPr>
    </w:lvl>
    <w:lvl w:ilvl="6" w:tplc="0409000F" w:tentative="1">
      <w:start w:val="1"/>
      <w:numFmt w:val="decimal"/>
      <w:lvlText w:val="%7."/>
      <w:lvlJc w:val="left"/>
      <w:pPr>
        <w:ind w:left="5368" w:hanging="360"/>
      </w:pPr>
    </w:lvl>
    <w:lvl w:ilvl="7" w:tplc="04090019" w:tentative="1">
      <w:start w:val="1"/>
      <w:numFmt w:val="lowerLetter"/>
      <w:lvlText w:val="%8."/>
      <w:lvlJc w:val="left"/>
      <w:pPr>
        <w:ind w:left="6088" w:hanging="360"/>
      </w:pPr>
    </w:lvl>
    <w:lvl w:ilvl="8" w:tplc="040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9" w15:restartNumberingAfterBreak="0">
    <w:nsid w:val="70B22C0A"/>
    <w:multiLevelType w:val="hybridMultilevel"/>
    <w:tmpl w:val="B82AC4E2"/>
    <w:lvl w:ilvl="0" w:tplc="FFFFFFFF">
      <w:start w:val="1"/>
      <w:numFmt w:val="lowerLetter"/>
      <w:lvlText w:val="%1."/>
      <w:lvlJc w:val="left"/>
      <w:pPr>
        <w:ind w:left="1048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76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488" w:hanging="180"/>
      </w:pPr>
    </w:lvl>
    <w:lvl w:ilvl="3" w:tplc="FFFFFFFF" w:tentative="1">
      <w:start w:val="1"/>
      <w:numFmt w:val="decimal"/>
      <w:lvlText w:val="%4."/>
      <w:lvlJc w:val="left"/>
      <w:pPr>
        <w:ind w:left="3208" w:hanging="360"/>
      </w:pPr>
    </w:lvl>
    <w:lvl w:ilvl="4" w:tplc="FFFFFFFF" w:tentative="1">
      <w:start w:val="1"/>
      <w:numFmt w:val="lowerLetter"/>
      <w:lvlText w:val="%5."/>
      <w:lvlJc w:val="left"/>
      <w:pPr>
        <w:ind w:left="3928" w:hanging="360"/>
      </w:pPr>
    </w:lvl>
    <w:lvl w:ilvl="5" w:tplc="FFFFFFFF" w:tentative="1">
      <w:start w:val="1"/>
      <w:numFmt w:val="lowerRoman"/>
      <w:lvlText w:val="%6."/>
      <w:lvlJc w:val="right"/>
      <w:pPr>
        <w:ind w:left="4648" w:hanging="180"/>
      </w:pPr>
    </w:lvl>
    <w:lvl w:ilvl="6" w:tplc="FFFFFFFF" w:tentative="1">
      <w:start w:val="1"/>
      <w:numFmt w:val="decimal"/>
      <w:lvlText w:val="%7."/>
      <w:lvlJc w:val="left"/>
      <w:pPr>
        <w:ind w:left="5368" w:hanging="360"/>
      </w:pPr>
    </w:lvl>
    <w:lvl w:ilvl="7" w:tplc="FFFFFFFF" w:tentative="1">
      <w:start w:val="1"/>
      <w:numFmt w:val="lowerLetter"/>
      <w:lvlText w:val="%8."/>
      <w:lvlJc w:val="left"/>
      <w:pPr>
        <w:ind w:left="6088" w:hanging="360"/>
      </w:pPr>
    </w:lvl>
    <w:lvl w:ilvl="8" w:tplc="FFFFFFFF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20" w15:restartNumberingAfterBreak="0">
    <w:nsid w:val="794D4552"/>
    <w:multiLevelType w:val="hybridMultilevel"/>
    <w:tmpl w:val="83DAA4DC"/>
    <w:lvl w:ilvl="0" w:tplc="CFC6812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0726845">
    <w:abstractNumId w:val="6"/>
  </w:num>
  <w:num w:numId="2" w16cid:durableId="129788090">
    <w:abstractNumId w:val="15"/>
  </w:num>
  <w:num w:numId="3" w16cid:durableId="1092313927">
    <w:abstractNumId w:val="8"/>
  </w:num>
  <w:num w:numId="4" w16cid:durableId="1664972363">
    <w:abstractNumId w:val="10"/>
  </w:num>
  <w:num w:numId="5" w16cid:durableId="1427995530">
    <w:abstractNumId w:val="9"/>
  </w:num>
  <w:num w:numId="6" w16cid:durableId="1713656348">
    <w:abstractNumId w:val="14"/>
  </w:num>
  <w:num w:numId="7" w16cid:durableId="464198496">
    <w:abstractNumId w:val="5"/>
  </w:num>
  <w:num w:numId="8" w16cid:durableId="454101354">
    <w:abstractNumId w:val="18"/>
  </w:num>
  <w:num w:numId="9" w16cid:durableId="1125931569">
    <w:abstractNumId w:val="19"/>
  </w:num>
  <w:num w:numId="10" w16cid:durableId="13852075">
    <w:abstractNumId w:val="13"/>
  </w:num>
  <w:num w:numId="11" w16cid:durableId="1297219729">
    <w:abstractNumId w:val="20"/>
  </w:num>
  <w:num w:numId="12" w16cid:durableId="678237143">
    <w:abstractNumId w:val="17"/>
  </w:num>
  <w:num w:numId="13" w16cid:durableId="88357723">
    <w:abstractNumId w:val="3"/>
  </w:num>
  <w:num w:numId="14" w16cid:durableId="38432939">
    <w:abstractNumId w:val="7"/>
  </w:num>
  <w:num w:numId="15" w16cid:durableId="149911260">
    <w:abstractNumId w:val="16"/>
  </w:num>
  <w:num w:numId="16" w16cid:durableId="1159805641">
    <w:abstractNumId w:val="11"/>
  </w:num>
  <w:num w:numId="17" w16cid:durableId="1665743756">
    <w:abstractNumId w:val="12"/>
  </w:num>
  <w:num w:numId="18" w16cid:durableId="379593116">
    <w:abstractNumId w:val="2"/>
  </w:num>
  <w:num w:numId="19" w16cid:durableId="758480367">
    <w:abstractNumId w:val="1"/>
  </w:num>
  <w:num w:numId="20" w16cid:durableId="1018654769">
    <w:abstractNumId w:val="0"/>
  </w:num>
  <w:num w:numId="21" w16cid:durableId="159050855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attachedTemplate r:id="rId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ysTQytjCyMDMzMzdX0lEKTi0uzszPAykwMq4FAF7rWDItAAAA"/>
  </w:docVars>
  <w:rsids>
    <w:rsidRoot w:val="00E373C1"/>
    <w:rsid w:val="000207EE"/>
    <w:rsid w:val="00020AEF"/>
    <w:rsid w:val="00026139"/>
    <w:rsid w:val="000324F1"/>
    <w:rsid w:val="00037C65"/>
    <w:rsid w:val="00045D3E"/>
    <w:rsid w:val="0005637C"/>
    <w:rsid w:val="0005693B"/>
    <w:rsid w:val="00056EAF"/>
    <w:rsid w:val="000741E2"/>
    <w:rsid w:val="000875C8"/>
    <w:rsid w:val="00094A52"/>
    <w:rsid w:val="00096FD0"/>
    <w:rsid w:val="0009777D"/>
    <w:rsid w:val="000B4ECA"/>
    <w:rsid w:val="000C11F7"/>
    <w:rsid w:val="000C1995"/>
    <w:rsid w:val="000C1A6E"/>
    <w:rsid w:val="000D454E"/>
    <w:rsid w:val="000D4799"/>
    <w:rsid w:val="000D52EA"/>
    <w:rsid w:val="000E6817"/>
    <w:rsid w:val="00120153"/>
    <w:rsid w:val="00134C78"/>
    <w:rsid w:val="00150934"/>
    <w:rsid w:val="00152F4B"/>
    <w:rsid w:val="00153BCA"/>
    <w:rsid w:val="00154611"/>
    <w:rsid w:val="00155DC4"/>
    <w:rsid w:val="001757C5"/>
    <w:rsid w:val="0019057A"/>
    <w:rsid w:val="00196244"/>
    <w:rsid w:val="001A6B3A"/>
    <w:rsid w:val="001C65BA"/>
    <w:rsid w:val="001C7C9D"/>
    <w:rsid w:val="001F1F01"/>
    <w:rsid w:val="002309AC"/>
    <w:rsid w:val="002414B0"/>
    <w:rsid w:val="002A1A37"/>
    <w:rsid w:val="002D7B49"/>
    <w:rsid w:val="002F7959"/>
    <w:rsid w:val="003175FD"/>
    <w:rsid w:val="003312DC"/>
    <w:rsid w:val="00341ED5"/>
    <w:rsid w:val="003449CC"/>
    <w:rsid w:val="00375F3C"/>
    <w:rsid w:val="00383D58"/>
    <w:rsid w:val="00394025"/>
    <w:rsid w:val="003B0919"/>
    <w:rsid w:val="003B7D10"/>
    <w:rsid w:val="003C0F33"/>
    <w:rsid w:val="003C3807"/>
    <w:rsid w:val="003C6BBA"/>
    <w:rsid w:val="0042254C"/>
    <w:rsid w:val="00425FEA"/>
    <w:rsid w:val="004470D7"/>
    <w:rsid w:val="0045380B"/>
    <w:rsid w:val="004721B4"/>
    <w:rsid w:val="004814A2"/>
    <w:rsid w:val="00482A41"/>
    <w:rsid w:val="004A1EB9"/>
    <w:rsid w:val="004A452F"/>
    <w:rsid w:val="004C0A65"/>
    <w:rsid w:val="004D3CF1"/>
    <w:rsid w:val="004F5EAA"/>
    <w:rsid w:val="00510660"/>
    <w:rsid w:val="00517BA1"/>
    <w:rsid w:val="00527C9D"/>
    <w:rsid w:val="00535675"/>
    <w:rsid w:val="005421B2"/>
    <w:rsid w:val="0056456F"/>
    <w:rsid w:val="00597D7D"/>
    <w:rsid w:val="005A7A54"/>
    <w:rsid w:val="005B2E49"/>
    <w:rsid w:val="005B6517"/>
    <w:rsid w:val="005C5865"/>
    <w:rsid w:val="005D7DDD"/>
    <w:rsid w:val="005F394D"/>
    <w:rsid w:val="006303ED"/>
    <w:rsid w:val="00652769"/>
    <w:rsid w:val="00671D4D"/>
    <w:rsid w:val="006753C9"/>
    <w:rsid w:val="00682D51"/>
    <w:rsid w:val="006A497E"/>
    <w:rsid w:val="006D2CEB"/>
    <w:rsid w:val="006F0DB3"/>
    <w:rsid w:val="007014BE"/>
    <w:rsid w:val="00715CA5"/>
    <w:rsid w:val="007255FA"/>
    <w:rsid w:val="00732B59"/>
    <w:rsid w:val="00736A67"/>
    <w:rsid w:val="007579A4"/>
    <w:rsid w:val="00786116"/>
    <w:rsid w:val="007A2390"/>
    <w:rsid w:val="007D3366"/>
    <w:rsid w:val="007D7DA1"/>
    <w:rsid w:val="007E239D"/>
    <w:rsid w:val="007E4EAA"/>
    <w:rsid w:val="007F2F9B"/>
    <w:rsid w:val="0084270D"/>
    <w:rsid w:val="00844CD5"/>
    <w:rsid w:val="00851D17"/>
    <w:rsid w:val="0087712E"/>
    <w:rsid w:val="00877927"/>
    <w:rsid w:val="008A3230"/>
    <w:rsid w:val="008C1235"/>
    <w:rsid w:val="008C3DF6"/>
    <w:rsid w:val="008C6231"/>
    <w:rsid w:val="008C7737"/>
    <w:rsid w:val="008E7770"/>
    <w:rsid w:val="008F3186"/>
    <w:rsid w:val="008F466A"/>
    <w:rsid w:val="00901C43"/>
    <w:rsid w:val="009026F0"/>
    <w:rsid w:val="00903272"/>
    <w:rsid w:val="00921BE7"/>
    <w:rsid w:val="00925558"/>
    <w:rsid w:val="0093383D"/>
    <w:rsid w:val="00934E79"/>
    <w:rsid w:val="00935796"/>
    <w:rsid w:val="00935797"/>
    <w:rsid w:val="0095409B"/>
    <w:rsid w:val="009605A3"/>
    <w:rsid w:val="0096282F"/>
    <w:rsid w:val="00965B41"/>
    <w:rsid w:val="00995629"/>
    <w:rsid w:val="009A4538"/>
    <w:rsid w:val="009C1A20"/>
    <w:rsid w:val="009E2BF5"/>
    <w:rsid w:val="00A10206"/>
    <w:rsid w:val="00A17F2D"/>
    <w:rsid w:val="00A25BDC"/>
    <w:rsid w:val="00A31380"/>
    <w:rsid w:val="00A44890"/>
    <w:rsid w:val="00A46FB6"/>
    <w:rsid w:val="00A71D8B"/>
    <w:rsid w:val="00A85429"/>
    <w:rsid w:val="00A95588"/>
    <w:rsid w:val="00AA12CD"/>
    <w:rsid w:val="00AB6071"/>
    <w:rsid w:val="00AB6157"/>
    <w:rsid w:val="00AD291F"/>
    <w:rsid w:val="00AE023A"/>
    <w:rsid w:val="00B11F25"/>
    <w:rsid w:val="00B133D5"/>
    <w:rsid w:val="00B16D20"/>
    <w:rsid w:val="00B17FBA"/>
    <w:rsid w:val="00B21841"/>
    <w:rsid w:val="00B44F29"/>
    <w:rsid w:val="00B702C6"/>
    <w:rsid w:val="00B84DD6"/>
    <w:rsid w:val="00BA4500"/>
    <w:rsid w:val="00BD40ED"/>
    <w:rsid w:val="00BE78E9"/>
    <w:rsid w:val="00BF5CEF"/>
    <w:rsid w:val="00BF6F15"/>
    <w:rsid w:val="00C01466"/>
    <w:rsid w:val="00C11E78"/>
    <w:rsid w:val="00C5241F"/>
    <w:rsid w:val="00C607C4"/>
    <w:rsid w:val="00C609D7"/>
    <w:rsid w:val="00C705D6"/>
    <w:rsid w:val="00C85C16"/>
    <w:rsid w:val="00C8757C"/>
    <w:rsid w:val="00CA478A"/>
    <w:rsid w:val="00CD08A0"/>
    <w:rsid w:val="00CF399D"/>
    <w:rsid w:val="00D12031"/>
    <w:rsid w:val="00D1377A"/>
    <w:rsid w:val="00D14DCE"/>
    <w:rsid w:val="00D14E43"/>
    <w:rsid w:val="00D16409"/>
    <w:rsid w:val="00D3008E"/>
    <w:rsid w:val="00D37DBE"/>
    <w:rsid w:val="00D57D9C"/>
    <w:rsid w:val="00D71746"/>
    <w:rsid w:val="00DA2351"/>
    <w:rsid w:val="00DA445A"/>
    <w:rsid w:val="00DA7AD5"/>
    <w:rsid w:val="00DB2B33"/>
    <w:rsid w:val="00DD0B1B"/>
    <w:rsid w:val="00DD3CFE"/>
    <w:rsid w:val="00DE364B"/>
    <w:rsid w:val="00DE6A44"/>
    <w:rsid w:val="00E1086D"/>
    <w:rsid w:val="00E20C4F"/>
    <w:rsid w:val="00E24E45"/>
    <w:rsid w:val="00E3465A"/>
    <w:rsid w:val="00E373C1"/>
    <w:rsid w:val="00E5282D"/>
    <w:rsid w:val="00E64150"/>
    <w:rsid w:val="00E77579"/>
    <w:rsid w:val="00EA234B"/>
    <w:rsid w:val="00EA42C0"/>
    <w:rsid w:val="00ED50E3"/>
    <w:rsid w:val="00EE232B"/>
    <w:rsid w:val="00EE75BA"/>
    <w:rsid w:val="00EF585E"/>
    <w:rsid w:val="00F05331"/>
    <w:rsid w:val="00F203D5"/>
    <w:rsid w:val="00F21A4C"/>
    <w:rsid w:val="00F34B6E"/>
    <w:rsid w:val="00F46D02"/>
    <w:rsid w:val="00F73933"/>
    <w:rsid w:val="00F8159F"/>
    <w:rsid w:val="00FC4ED4"/>
    <w:rsid w:val="00FD1694"/>
    <w:rsid w:val="00FE55D0"/>
    <w:rsid w:val="00FE5671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D81A1"/>
  <w15:chartTrackingRefBased/>
  <w15:docId w15:val="{27BD6A21-4360-4633-859D-C8EF92F2B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FNI"/>
    <w:qFormat/>
    <w:rsid w:val="003C0F33"/>
    <w:rPr>
      <w:rFonts w:ascii="Calibri" w:hAnsi="Calibri"/>
      <w:sz w:val="22"/>
    </w:rPr>
  </w:style>
  <w:style w:type="paragraph" w:styleId="Heading1">
    <w:name w:val="heading 1"/>
    <w:aliases w:val="Header Title"/>
    <w:basedOn w:val="Header"/>
    <w:next w:val="Heading2"/>
    <w:link w:val="Heading1Char"/>
    <w:semiHidden/>
    <w:qFormat/>
    <w:rsid w:val="00DA2351"/>
    <w:pPr>
      <w:keepNext/>
      <w:numPr>
        <w:numId w:val="1"/>
      </w:numPr>
      <w:tabs>
        <w:tab w:val="clear" w:pos="4680"/>
        <w:tab w:val="clear" w:pos="9360"/>
        <w:tab w:val="left" w:pos="-1440"/>
      </w:tabs>
      <w:overflowPunct w:val="0"/>
      <w:spacing w:before="360" w:after="120"/>
      <w:textAlignment w:val="baseline"/>
      <w:outlineLvl w:val="0"/>
    </w:pPr>
    <w:rPr>
      <w:rFonts w:asciiTheme="majorHAnsi" w:eastAsia="Times New Roman" w:hAnsiTheme="majorHAnsi" w:cs="Helvetica"/>
      <w:b/>
      <w:bCs/>
      <w:caps/>
    </w:rPr>
  </w:style>
  <w:style w:type="paragraph" w:styleId="Heading2">
    <w:name w:val="heading 2"/>
    <w:aliases w:val="Sections"/>
    <w:basedOn w:val="Normal"/>
    <w:next w:val="BodyText"/>
    <w:link w:val="Heading2Char"/>
    <w:autoRedefine/>
    <w:semiHidden/>
    <w:qFormat/>
    <w:rsid w:val="00DA2351"/>
    <w:pPr>
      <w:keepNext/>
      <w:numPr>
        <w:ilvl w:val="1"/>
        <w:numId w:val="1"/>
      </w:numPr>
      <w:spacing w:before="240" w:after="240"/>
      <w:outlineLvl w:val="1"/>
    </w:pPr>
    <w:rPr>
      <w:rFonts w:ascii="Cambria" w:hAnsi="Cambria"/>
      <w:b/>
      <w:caps/>
    </w:rPr>
  </w:style>
  <w:style w:type="paragraph" w:styleId="Heading3">
    <w:name w:val="heading 3"/>
    <w:aliases w:val="Heading3 - FNI,Sub Sections"/>
    <w:basedOn w:val="Normal"/>
    <w:next w:val="BodyText"/>
    <w:link w:val="Heading3Char"/>
    <w:semiHidden/>
    <w:rsid w:val="00DA2351"/>
    <w:pPr>
      <w:numPr>
        <w:ilvl w:val="2"/>
        <w:numId w:val="1"/>
      </w:numPr>
      <w:spacing w:before="240" w:after="60" w:line="360" w:lineRule="auto"/>
      <w:outlineLvl w:val="2"/>
    </w:pPr>
    <w:rPr>
      <w:rFonts w:ascii="Cambria" w:eastAsiaTheme="majorEastAsia" w:hAnsi="Cambria" w:cstheme="majorBidi"/>
      <w:b/>
    </w:rPr>
  </w:style>
  <w:style w:type="paragraph" w:styleId="Heading4">
    <w:name w:val="heading 4"/>
    <w:basedOn w:val="Normal"/>
    <w:next w:val="BodyText"/>
    <w:link w:val="Heading4Char"/>
    <w:semiHidden/>
    <w:qFormat/>
    <w:rsid w:val="00DA2351"/>
    <w:pPr>
      <w:numPr>
        <w:ilvl w:val="3"/>
        <w:numId w:val="1"/>
      </w:numPr>
      <w:spacing w:before="60" w:after="12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link w:val="Heading5Char"/>
    <w:semiHidden/>
    <w:qFormat/>
    <w:rsid w:val="00DA2351"/>
    <w:pPr>
      <w:keepNext/>
      <w:keepLines/>
      <w:numPr>
        <w:ilvl w:val="4"/>
        <w:numId w:val="1"/>
      </w:numPr>
      <w:spacing w:before="120" w:after="60" w:line="360" w:lineRule="auto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link w:val="Heading6Char"/>
    <w:semiHidden/>
    <w:qFormat/>
    <w:rsid w:val="00DA2351"/>
    <w:pPr>
      <w:keepNext/>
      <w:keepLines/>
      <w:numPr>
        <w:ilvl w:val="5"/>
        <w:numId w:val="1"/>
      </w:numPr>
      <w:spacing w:before="120" w:after="60" w:line="360" w:lineRule="auto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link w:val="Heading7Char"/>
    <w:semiHidden/>
    <w:qFormat/>
    <w:rsid w:val="00DA2351"/>
    <w:pPr>
      <w:keepNext/>
      <w:keepLines/>
      <w:numPr>
        <w:ilvl w:val="6"/>
        <w:numId w:val="1"/>
      </w:numPr>
      <w:spacing w:before="60" w:after="60" w:line="360" w:lineRule="auto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DA2351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DA2351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NI">
    <w:name w:val="Normal FNI"/>
    <w:basedOn w:val="Normal"/>
    <w:link w:val="NormalFNIChar"/>
    <w:qFormat/>
    <w:locked/>
    <w:rsid w:val="00DA2351"/>
  </w:style>
  <w:style w:type="character" w:customStyle="1" w:styleId="NormalFNIChar">
    <w:name w:val="Normal FNI Char"/>
    <w:basedOn w:val="DefaultParagraphFont"/>
    <w:link w:val="NormalFNI"/>
    <w:rsid w:val="00DA2351"/>
    <w:rPr>
      <w:rFonts w:cs="Arial"/>
      <w:color w:val="000000" w:themeColor="text1"/>
    </w:rPr>
  </w:style>
  <w:style w:type="table" w:customStyle="1" w:styleId="TableGrid1">
    <w:name w:val="Table Grid1"/>
    <w:basedOn w:val="TableNormal"/>
    <w:next w:val="TableGrid"/>
    <w:uiPriority w:val="59"/>
    <w:rsid w:val="00DA2351"/>
    <w:rPr>
      <w:rFonts w:cs="Arial"/>
      <w:color w:val="000000" w:themeColor="text1"/>
      <w:sz w:val="24"/>
      <w:szCs w:val="24"/>
    </w:rPr>
    <w:tblPr/>
  </w:style>
  <w:style w:type="table" w:styleId="TableGrid">
    <w:name w:val="Table Grid"/>
    <w:basedOn w:val="TableNormal"/>
    <w:uiPriority w:val="39"/>
    <w:rsid w:val="00DA23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Title Char"/>
    <w:basedOn w:val="DefaultParagraphFont"/>
    <w:link w:val="Heading1"/>
    <w:semiHidden/>
    <w:rsid w:val="002414B0"/>
    <w:rPr>
      <w:rFonts w:asciiTheme="majorHAnsi" w:eastAsia="Times New Roman" w:hAnsiTheme="majorHAnsi" w:cs="Helvetica"/>
      <w:b/>
      <w:bCs/>
      <w:caps/>
      <w:sz w:val="22"/>
    </w:rPr>
  </w:style>
  <w:style w:type="paragraph" w:styleId="Header">
    <w:name w:val="header"/>
    <w:basedOn w:val="Normal"/>
    <w:link w:val="HeaderChar"/>
    <w:semiHidden/>
    <w:rsid w:val="00DA23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414B0"/>
    <w:rPr>
      <w:rFonts w:ascii="Calibri" w:hAnsi="Calibri"/>
      <w:sz w:val="22"/>
    </w:rPr>
  </w:style>
  <w:style w:type="character" w:customStyle="1" w:styleId="Heading2Char">
    <w:name w:val="Heading 2 Char"/>
    <w:aliases w:val="Sections Char"/>
    <w:basedOn w:val="DefaultParagraphFont"/>
    <w:link w:val="Heading2"/>
    <w:semiHidden/>
    <w:rsid w:val="00DA2351"/>
    <w:rPr>
      <w:rFonts w:ascii="Cambria" w:hAnsi="Cambria"/>
      <w:b/>
      <w:caps/>
      <w:sz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DA235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A2351"/>
    <w:rPr>
      <w:rFonts w:cs="Arial"/>
      <w:color w:val="000000" w:themeColor="text1"/>
    </w:rPr>
  </w:style>
  <w:style w:type="character" w:customStyle="1" w:styleId="Heading3Char">
    <w:name w:val="Heading 3 Char"/>
    <w:aliases w:val="Heading3 - FNI Char,Sub Sections Char"/>
    <w:basedOn w:val="DefaultParagraphFont"/>
    <w:link w:val="Heading3"/>
    <w:semiHidden/>
    <w:rsid w:val="00DA2351"/>
    <w:rPr>
      <w:rFonts w:ascii="Cambria" w:eastAsiaTheme="majorEastAsia" w:hAnsi="Cambria" w:cstheme="majorBidi"/>
      <w:b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DA2351"/>
    <w:rPr>
      <w:rFonts w:asciiTheme="majorHAnsi" w:eastAsiaTheme="majorEastAsia" w:hAnsiTheme="majorHAnsi" w:cstheme="majorBidi"/>
      <w:sz w:val="22"/>
    </w:rPr>
  </w:style>
  <w:style w:type="character" w:customStyle="1" w:styleId="Heading5Char">
    <w:name w:val="Heading 5 Char"/>
    <w:basedOn w:val="DefaultParagraphFont"/>
    <w:link w:val="Heading5"/>
    <w:semiHidden/>
    <w:rsid w:val="00DA2351"/>
    <w:rPr>
      <w:rFonts w:ascii="Calibri" w:eastAsiaTheme="majorEastAsia" w:hAnsi="Calibri" w:cstheme="majorBidi"/>
      <w:sz w:val="22"/>
    </w:rPr>
  </w:style>
  <w:style w:type="character" w:customStyle="1" w:styleId="Heading6Char">
    <w:name w:val="Heading 6 Char"/>
    <w:basedOn w:val="DefaultParagraphFont"/>
    <w:link w:val="Heading6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7Char">
    <w:name w:val="Heading 7 Char"/>
    <w:basedOn w:val="DefaultParagraphFont"/>
    <w:link w:val="Heading7"/>
    <w:semiHidden/>
    <w:rsid w:val="00DA2351"/>
    <w:rPr>
      <w:rFonts w:ascii="Calibri" w:eastAsiaTheme="majorEastAsia" w:hAnsi="Calibri" w:cstheme="majorBidi"/>
      <w:iCs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2351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2351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Footer">
    <w:name w:val="footer"/>
    <w:basedOn w:val="Normal"/>
    <w:link w:val="FooterChar"/>
    <w:unhideWhenUsed/>
    <w:qFormat/>
    <w:rsid w:val="00DA23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A2351"/>
    <w:rPr>
      <w:rFonts w:cs="Arial"/>
      <w:color w:val="000000" w:themeColor="text1"/>
    </w:rPr>
  </w:style>
  <w:style w:type="table" w:customStyle="1" w:styleId="TableGrid13">
    <w:name w:val="Table Grid13"/>
    <w:basedOn w:val="TableNormal"/>
    <w:next w:val="TableGrid"/>
    <w:uiPriority w:val="59"/>
    <w:rsid w:val="00DA2351"/>
    <w:pPr>
      <w:spacing w:after="200" w:line="276" w:lineRule="auto"/>
    </w:pPr>
    <w:rPr>
      <w:rFonts w:eastAsia="Times New Roman"/>
      <w:color w:val="000000" w:themeColor="text1"/>
    </w:rPr>
    <w:tblPr/>
  </w:style>
  <w:style w:type="paragraph" w:styleId="ListParagraph">
    <w:name w:val="List Paragraph"/>
    <w:basedOn w:val="Normal"/>
    <w:link w:val="ListParagraphChar"/>
    <w:uiPriority w:val="34"/>
    <w:qFormat/>
    <w:rsid w:val="008C1235"/>
    <w:pPr>
      <w:ind w:left="720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8C1235"/>
    <w:rPr>
      <w:rFonts w:ascii="Calibri" w:hAnsi="Calibri"/>
      <w:sz w:val="22"/>
    </w:rPr>
  </w:style>
  <w:style w:type="paragraph" w:customStyle="1" w:styleId="SubheadingBlackFNI">
    <w:name w:val="Subheading Black FNI"/>
    <w:basedOn w:val="Normal"/>
    <w:next w:val="NormalFNI"/>
    <w:qFormat/>
    <w:rsid w:val="002414B0"/>
    <w:pPr>
      <w:spacing w:before="120" w:after="120"/>
    </w:pPr>
    <w:rPr>
      <w:rFonts w:asciiTheme="majorHAnsi" w:hAnsiTheme="majorHAnsi"/>
      <w:b/>
      <w:color w:val="000000" w:themeColor="text1"/>
    </w:rPr>
  </w:style>
  <w:style w:type="paragraph" w:customStyle="1" w:styleId="TemplateTitlesFNI">
    <w:name w:val="Template Titles FNI"/>
    <w:basedOn w:val="NormalFNI"/>
    <w:next w:val="NormalFNI"/>
    <w:qFormat/>
    <w:rsid w:val="002414B0"/>
    <w:pPr>
      <w:spacing w:line="192" w:lineRule="auto"/>
    </w:pPr>
    <w:rPr>
      <w:rFonts w:asciiTheme="majorHAnsi" w:hAnsiTheme="majorHAnsi"/>
      <w:b/>
      <w:caps/>
      <w:color w:val="41675C" w:themeColor="accent1"/>
      <w:sz w:val="40"/>
    </w:rPr>
  </w:style>
  <w:style w:type="table" w:customStyle="1" w:styleId="TableGrid3">
    <w:name w:val="Table Grid3"/>
    <w:basedOn w:val="TableNormal"/>
    <w:next w:val="TableGrid"/>
    <w:rsid w:val="002414B0"/>
    <w:rPr>
      <w:rFonts w:eastAsia="Times New Roman"/>
    </w:rPr>
    <w:tblPr/>
  </w:style>
  <w:style w:type="paragraph" w:customStyle="1" w:styleId="TableHeadingBlackFNI">
    <w:name w:val="Table Heading Black FNI"/>
    <w:basedOn w:val="Normal"/>
    <w:next w:val="Normal"/>
    <w:qFormat/>
    <w:locked/>
    <w:rsid w:val="002414B0"/>
    <w:pPr>
      <w:widowControl w:val="0"/>
      <w:tabs>
        <w:tab w:val="left" w:pos="8085"/>
      </w:tabs>
      <w:contextualSpacing/>
    </w:pPr>
    <w:rPr>
      <w:rFonts w:ascii="Cambria" w:hAnsi="Cambria"/>
      <w:b/>
      <w:caps/>
    </w:rPr>
  </w:style>
  <w:style w:type="character" w:styleId="PlaceholderText">
    <w:name w:val="Placeholder Text"/>
    <w:basedOn w:val="DefaultParagraphFont"/>
    <w:uiPriority w:val="99"/>
    <w:semiHidden/>
    <w:rsid w:val="00E7757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CD08A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33D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133D5"/>
    <w:rPr>
      <w:color w:val="90CBBF" w:themeColor="followedHyperlink"/>
      <w:u w:val="single"/>
    </w:rPr>
  </w:style>
  <w:style w:type="paragraph" w:styleId="Revision">
    <w:name w:val="Revision"/>
    <w:hidden/>
    <w:uiPriority w:val="99"/>
    <w:semiHidden/>
    <w:rsid w:val="00A31380"/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9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l/meetup-join/19%3ameeting_YjVlYjk2ZTQtM2QzZS00ODE5LTk4MWMtZDkwN2RjYzllNmZk%40thread.v2/0?context=%7b%22Tid%22%3a%22191657ea-bcff-4385-9d04-659ef9cee515%22%2c%22Oid%22%3a%22293ce4e7-7e9c-4894-a661-fd894d2ac75f%22%7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Templates\FNI%20Word%20Templates\Meeting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AA7021378D47279DE558B994851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0A35E-66CA-47DF-9879-8E88E3D9605D}"/>
      </w:docPartPr>
      <w:docPartBody>
        <w:p w:rsidR="00D53967" w:rsidRDefault="00262079">
          <w:pPr>
            <w:pStyle w:val="5CAA7021378D47279DE558B994851FA5"/>
          </w:pPr>
          <w:r w:rsidRPr="00E20C4F">
            <w:rPr>
              <w:rStyle w:val="PlaceholderText"/>
              <w:color w:val="auto"/>
            </w:rPr>
            <w:t>Choose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079"/>
    <w:rsid w:val="00262079"/>
    <w:rsid w:val="00B74DE6"/>
    <w:rsid w:val="00D53967"/>
    <w:rsid w:val="00DD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4C48"/>
    <w:rPr>
      <w:color w:val="808080"/>
    </w:rPr>
  </w:style>
  <w:style w:type="paragraph" w:customStyle="1" w:styleId="5CAA7021378D47279DE558B994851FA5">
    <w:name w:val="5CAA7021378D47279DE558B994851F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DM Colors">
      <a:dk1>
        <a:sysClr val="windowText" lastClr="000000"/>
      </a:dk1>
      <a:lt1>
        <a:sysClr val="window" lastClr="FFFFFF"/>
      </a:lt1>
      <a:dk2>
        <a:srgbClr val="13332C"/>
      </a:dk2>
      <a:lt2>
        <a:srgbClr val="D1D3D4"/>
      </a:lt2>
      <a:accent1>
        <a:srgbClr val="41675C"/>
      </a:accent1>
      <a:accent2>
        <a:srgbClr val="85AC40"/>
      </a:accent2>
      <a:accent3>
        <a:srgbClr val="2F4750"/>
      </a:accent3>
      <a:accent4>
        <a:srgbClr val="F6A040"/>
      </a:accent4>
      <a:accent5>
        <a:srgbClr val="DC6527"/>
      </a:accent5>
      <a:accent6>
        <a:srgbClr val="A32444"/>
      </a:accent6>
      <a:hlink>
        <a:srgbClr val="124F82"/>
      </a:hlink>
      <a:folHlink>
        <a:srgbClr val="90CBBF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FAF17-09F1-4E05-8E87-EFEEE6648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Agenda.dotx</Template>
  <TotalTime>204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Freese and Nichols, Inc.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Erica Craycraft</dc:creator>
  <cp:keywords/>
  <dc:description/>
  <cp:lastModifiedBy>Dawn Warrick</cp:lastModifiedBy>
  <cp:revision>5</cp:revision>
  <cp:lastPrinted>2022-12-01T00:47:00Z</cp:lastPrinted>
  <dcterms:created xsi:type="dcterms:W3CDTF">2023-08-17T19:02:00Z</dcterms:created>
  <dcterms:modified xsi:type="dcterms:W3CDTF">2023-08-22T17:40:00Z</dcterms:modified>
</cp:coreProperties>
</file>