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3"/>
        <w:tblpPr w:leftFromText="187" w:rightFromText="187" w:vertAnchor="page" w:horzAnchor="margin" w:tblpXSpec="center" w:tblpY="2276"/>
        <w:tblOverlap w:val="never"/>
        <w:tblW w:w="1034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345"/>
        <w:gridCol w:w="7475"/>
        <w:gridCol w:w="1260"/>
        <w:gridCol w:w="265"/>
      </w:tblGrid>
      <w:tr w:rsidR="007D7DA1" w:rsidRPr="00A10206" w14:paraId="31796E46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67DB3EA4" w14:textId="77777777" w:rsidR="007D7DA1" w:rsidRPr="00935796" w:rsidRDefault="007D7DA1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Meeting:</w:t>
            </w:r>
          </w:p>
        </w:tc>
        <w:tc>
          <w:tcPr>
            <w:tcW w:w="9000" w:type="dxa"/>
            <w:gridSpan w:val="3"/>
            <w:vAlign w:val="center"/>
          </w:tcPr>
          <w:p w14:paraId="60FEFE94" w14:textId="68B78079" w:rsidR="007D7DA1" w:rsidRPr="00A10206" w:rsidRDefault="00C705D6" w:rsidP="00CD08A0">
            <w:pPr>
              <w:pStyle w:val="NormalFNI"/>
              <w:widowControl w:val="0"/>
              <w:spacing w:before="120" w:after="120"/>
              <w:ind w:left="72"/>
              <w:rPr>
                <w:rFonts w:ascii="Open Sans" w:hAnsi="Open Sans" w:cs="Open Sans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7603CA7" wp14:editId="50BF99E2">
                  <wp:simplePos x="0" y="0"/>
                  <wp:positionH relativeFrom="column">
                    <wp:posOffset>3508375</wp:posOffset>
                  </wp:positionH>
                  <wp:positionV relativeFrom="page">
                    <wp:posOffset>0</wp:posOffset>
                  </wp:positionV>
                  <wp:extent cx="2128520" cy="760095"/>
                  <wp:effectExtent l="0" t="0" r="508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8520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D454E">
              <w:rPr>
                <w:rFonts w:ascii="Open Sans" w:hAnsi="Open Sans" w:cs="Open Sans"/>
                <w:szCs w:val="22"/>
              </w:rPr>
              <w:t>Advisory Committee Meeting</w:t>
            </w:r>
          </w:p>
        </w:tc>
      </w:tr>
      <w:tr w:rsidR="007D7DA1" w:rsidRPr="00A10206" w14:paraId="6AE67008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1A884C99" w14:textId="6E8E2AD9" w:rsidR="007D7DA1" w:rsidRPr="00935796" w:rsidRDefault="007D7DA1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Date:</w:t>
            </w:r>
          </w:p>
        </w:tc>
        <w:sdt>
          <w:sdtPr>
            <w:rPr>
              <w:rFonts w:ascii="Open Sans" w:hAnsi="Open Sans" w:cs="Open Sans"/>
              <w:szCs w:val="22"/>
            </w:rPr>
            <w:id w:val="-1556849687"/>
            <w:placeholder>
              <w:docPart w:val="5CAA7021378D47279DE558B994851FA5"/>
            </w:placeholder>
            <w:date w:fullDate="2023-10-12T00:00:00Z"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9000" w:type="dxa"/>
                <w:gridSpan w:val="3"/>
                <w:vAlign w:val="center"/>
              </w:tcPr>
              <w:p w14:paraId="79EF42E6" w14:textId="1CEAA6B6" w:rsidR="007D7DA1" w:rsidRPr="00A10206" w:rsidRDefault="00F25C64" w:rsidP="00CD08A0">
                <w:pPr>
                  <w:pStyle w:val="NormalFNI"/>
                  <w:widowControl w:val="0"/>
                  <w:spacing w:before="120" w:after="120"/>
                  <w:ind w:left="72"/>
                  <w:rPr>
                    <w:rFonts w:ascii="Open Sans" w:hAnsi="Open Sans" w:cs="Open Sans"/>
                    <w:szCs w:val="22"/>
                  </w:rPr>
                </w:pPr>
                <w:r>
                  <w:rPr>
                    <w:rFonts w:ascii="Open Sans" w:hAnsi="Open Sans" w:cs="Open Sans"/>
                    <w:szCs w:val="22"/>
                  </w:rPr>
                  <w:t>October 12, 2023</w:t>
                </w:r>
              </w:p>
            </w:tc>
          </w:sdtContent>
        </w:sdt>
      </w:tr>
      <w:tr w:rsidR="00E373C1" w:rsidRPr="00A10206" w14:paraId="049AAF9A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2564D420" w14:textId="268A0B63" w:rsidR="00E373C1" w:rsidRPr="00935796" w:rsidRDefault="00E373C1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Time:</w:t>
            </w:r>
          </w:p>
        </w:tc>
        <w:tc>
          <w:tcPr>
            <w:tcW w:w="9000" w:type="dxa"/>
            <w:gridSpan w:val="3"/>
            <w:vAlign w:val="center"/>
          </w:tcPr>
          <w:p w14:paraId="282A94C9" w14:textId="415B5C10" w:rsidR="00E373C1" w:rsidRPr="00A10206" w:rsidRDefault="000D454E" w:rsidP="00CD08A0">
            <w:pPr>
              <w:pStyle w:val="NormalFNI"/>
              <w:widowControl w:val="0"/>
              <w:spacing w:before="120" w:after="120"/>
              <w:ind w:left="72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szCs w:val="22"/>
              </w:rPr>
              <w:t>12</w:t>
            </w:r>
            <w:r w:rsidR="0009777D">
              <w:rPr>
                <w:rFonts w:ascii="Open Sans" w:hAnsi="Open Sans" w:cs="Open Sans"/>
                <w:szCs w:val="22"/>
              </w:rPr>
              <w:t>:00 p</w:t>
            </w:r>
            <w:r w:rsidR="00AE023A">
              <w:rPr>
                <w:rFonts w:ascii="Open Sans" w:hAnsi="Open Sans" w:cs="Open Sans"/>
                <w:szCs w:val="22"/>
              </w:rPr>
              <w:t>.m.</w:t>
            </w:r>
            <w:r w:rsidR="000D4799">
              <w:t xml:space="preserve"> </w:t>
            </w:r>
            <w:r w:rsidR="00935796">
              <w:t xml:space="preserve"> </w:t>
            </w:r>
            <w:r w:rsidR="00C705D6">
              <w:rPr>
                <w:noProof/>
              </w:rPr>
              <w:t xml:space="preserve"> </w:t>
            </w:r>
          </w:p>
        </w:tc>
      </w:tr>
      <w:tr w:rsidR="00E373C1" w:rsidRPr="00A10206" w14:paraId="5E9F369D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7B3D0863" w14:textId="6EC2375A" w:rsidR="00E373C1" w:rsidRPr="00935796" w:rsidRDefault="009C1A20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Location</w:t>
            </w:r>
            <w:r w:rsidR="00E373C1"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:</w:t>
            </w:r>
          </w:p>
        </w:tc>
        <w:tc>
          <w:tcPr>
            <w:tcW w:w="9000" w:type="dxa"/>
            <w:gridSpan w:val="3"/>
            <w:vAlign w:val="center"/>
          </w:tcPr>
          <w:p w14:paraId="6F77B672" w14:textId="524809E3" w:rsidR="00056EAF" w:rsidRPr="00A10206" w:rsidRDefault="003D3797" w:rsidP="00056EAF">
            <w:pPr>
              <w:pStyle w:val="NormalFNI"/>
              <w:widowControl w:val="0"/>
              <w:spacing w:before="120" w:after="120"/>
              <w:ind w:left="72"/>
              <w:rPr>
                <w:rFonts w:ascii="Open Sans" w:hAnsi="Open Sans" w:cs="Open Sans"/>
                <w:color w:val="252424"/>
                <w:szCs w:val="22"/>
              </w:rPr>
            </w:pPr>
            <w:hyperlink r:id="rId9" w:history="1">
              <w:r w:rsidR="000D454E" w:rsidRPr="00056EAF">
                <w:rPr>
                  <w:rFonts w:ascii="Open Sans" w:hAnsi="Open Sans" w:cs="Open Sans"/>
                  <w:szCs w:val="22"/>
                </w:rPr>
                <w:t>North</w:t>
              </w:r>
            </w:hyperlink>
            <w:r w:rsidR="000D454E" w:rsidRPr="00056EAF">
              <w:rPr>
                <w:rFonts w:ascii="Open Sans" w:hAnsi="Open Sans" w:cs="Open Sans"/>
                <w:szCs w:val="22"/>
              </w:rPr>
              <w:t xml:space="preserve"> Timbers Conference Room</w:t>
            </w:r>
            <w:r w:rsidR="00056EAF">
              <w:rPr>
                <w:rFonts w:ascii="Open Sans" w:hAnsi="Open Sans" w:cs="Open Sans"/>
                <w:szCs w:val="22"/>
              </w:rPr>
              <w:t xml:space="preserve"> - </w:t>
            </w:r>
            <w:r w:rsidR="00056EAF" w:rsidRPr="00056EAF">
              <w:rPr>
                <w:rFonts w:ascii="Open Sans" w:hAnsi="Open Sans" w:cs="Open Sans"/>
                <w:szCs w:val="22"/>
              </w:rPr>
              <w:t>2824 Progressive Drive</w:t>
            </w:r>
          </w:p>
        </w:tc>
      </w:tr>
      <w:tr w:rsidR="007D7DA1" w:rsidRPr="00A10206" w14:paraId="17184DA4" w14:textId="77777777" w:rsidTr="0093383D">
        <w:trPr>
          <w:trHeight w:val="545"/>
        </w:trPr>
        <w:tc>
          <w:tcPr>
            <w:tcW w:w="10345" w:type="dxa"/>
            <w:gridSpan w:val="4"/>
            <w:vAlign w:val="bottom"/>
          </w:tcPr>
          <w:p w14:paraId="2660F463" w14:textId="77777777" w:rsidR="00482A41" w:rsidRDefault="00482A41" w:rsidP="00CD08A0">
            <w:pPr>
              <w:widowControl w:val="0"/>
              <w:spacing w:before="120" w:after="120"/>
              <w:jc w:val="center"/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</w:pPr>
          </w:p>
          <w:p w14:paraId="63ADA177" w14:textId="4A5E7FFD" w:rsidR="007D7DA1" w:rsidRPr="00DA7AD5" w:rsidRDefault="007D7DA1" w:rsidP="00CD08A0">
            <w:pPr>
              <w:widowControl w:val="0"/>
              <w:spacing w:before="120" w:after="120"/>
              <w:jc w:val="center"/>
              <w:rPr>
                <w:rFonts w:ascii="Open Sans" w:hAnsi="Open Sans" w:cs="Open Sans"/>
                <w:color w:val="DD790A" w:themeColor="accent4" w:themeShade="BF"/>
                <w:szCs w:val="22"/>
              </w:rPr>
            </w:pPr>
            <w:r w:rsidRPr="00935796"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  <w:t>Agenda</w:t>
            </w:r>
          </w:p>
        </w:tc>
      </w:tr>
      <w:tr w:rsidR="007D7DA1" w:rsidRPr="00A10206" w14:paraId="09846CB5" w14:textId="77777777" w:rsidTr="0093383D">
        <w:trPr>
          <w:trHeight w:val="446"/>
        </w:trPr>
        <w:tc>
          <w:tcPr>
            <w:tcW w:w="8820" w:type="dxa"/>
            <w:gridSpan w:val="2"/>
            <w:vAlign w:val="center"/>
          </w:tcPr>
          <w:p w14:paraId="1A674647" w14:textId="77777777" w:rsidR="007D7DA1" w:rsidRPr="00DA7AD5" w:rsidRDefault="007D7DA1" w:rsidP="003449CC">
            <w:pPr>
              <w:widowControl w:val="0"/>
              <w:spacing w:before="120" w:after="120"/>
              <w:ind w:left="-32"/>
              <w:outlineLvl w:val="0"/>
              <w:rPr>
                <w:rFonts w:ascii="Open Sans" w:hAnsi="Open Sans" w:cs="Open Sans"/>
                <w:b/>
                <w:bCs/>
                <w:iCs/>
                <w:caps/>
                <w:color w:val="DD790A" w:themeColor="accent4" w:themeShade="BF"/>
                <w:szCs w:val="22"/>
              </w:rPr>
            </w:pPr>
            <w:r w:rsidRPr="00935796"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  <w:t>Topic</w:t>
            </w:r>
          </w:p>
        </w:tc>
        <w:tc>
          <w:tcPr>
            <w:tcW w:w="1260" w:type="dxa"/>
            <w:vAlign w:val="center"/>
          </w:tcPr>
          <w:p w14:paraId="06FFC007" w14:textId="4C623A5C" w:rsidR="007D7DA1" w:rsidRPr="009A4538" w:rsidRDefault="00ED50E3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/>
                <w:bCs/>
                <w:iCs/>
                <w:caps/>
                <w:color w:val="DC6527" w:themeColor="accent5"/>
                <w:szCs w:val="22"/>
              </w:rPr>
            </w:pPr>
            <w:r w:rsidRPr="00ED50E3"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  <w:t>TIME</w:t>
            </w:r>
          </w:p>
        </w:tc>
        <w:tc>
          <w:tcPr>
            <w:tcW w:w="265" w:type="dxa"/>
            <w:vAlign w:val="center"/>
          </w:tcPr>
          <w:p w14:paraId="1C7682CB" w14:textId="6F3F63A0" w:rsidR="007D7DA1" w:rsidRPr="009A4538" w:rsidRDefault="007D7DA1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/>
                <w:bCs/>
                <w:iCs/>
                <w:caps/>
                <w:color w:val="DC6527" w:themeColor="accent5"/>
                <w:szCs w:val="22"/>
              </w:rPr>
            </w:pPr>
          </w:p>
        </w:tc>
      </w:tr>
      <w:tr w:rsidR="00935796" w:rsidRPr="00935796" w14:paraId="314C16CD" w14:textId="77777777" w:rsidTr="0093383D">
        <w:trPr>
          <w:trHeight w:val="576"/>
        </w:trPr>
        <w:tc>
          <w:tcPr>
            <w:tcW w:w="8820" w:type="dxa"/>
            <w:gridSpan w:val="2"/>
          </w:tcPr>
          <w:p w14:paraId="18F1D00B" w14:textId="77777777" w:rsidR="00597D7D" w:rsidRPr="00482A41" w:rsidRDefault="00482A41" w:rsidP="00482A41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INTRODUCTIONS</w:t>
            </w:r>
          </w:p>
          <w:p w14:paraId="7132EE66" w14:textId="1046C344" w:rsidR="00056EAF" w:rsidRDefault="00056EAF" w:rsidP="00482A41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szCs w:val="22"/>
              </w:rPr>
              <w:t xml:space="preserve">Consultant Team </w:t>
            </w:r>
          </w:p>
          <w:p w14:paraId="04025E87" w14:textId="64FA6E47" w:rsidR="004D3CAD" w:rsidRPr="003D3797" w:rsidRDefault="00056EAF" w:rsidP="003D3797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szCs w:val="22"/>
              </w:rPr>
              <w:t>Advisory Committee</w:t>
            </w:r>
          </w:p>
        </w:tc>
        <w:tc>
          <w:tcPr>
            <w:tcW w:w="1260" w:type="dxa"/>
          </w:tcPr>
          <w:p w14:paraId="69F116EA" w14:textId="6E40D0B8" w:rsidR="007D7DA1" w:rsidRPr="00935796" w:rsidRDefault="00652769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12:</w:t>
            </w:r>
            <w:r w:rsidR="008C3DF6">
              <w:rPr>
                <w:rFonts w:ascii="Open Sans" w:hAnsi="Open Sans" w:cs="Open Sans"/>
                <w:bCs/>
                <w:iCs/>
                <w:szCs w:val="22"/>
              </w:rPr>
              <w:t>00</w:t>
            </w:r>
            <w:r>
              <w:rPr>
                <w:rFonts w:ascii="Open Sans" w:hAnsi="Open Sans" w:cs="Open Sans"/>
                <w:bCs/>
                <w:iCs/>
                <w:szCs w:val="22"/>
              </w:rPr>
              <w:t xml:space="preserve"> – 12:</w:t>
            </w:r>
            <w:r w:rsidR="004D3CAD">
              <w:rPr>
                <w:rFonts w:ascii="Open Sans" w:hAnsi="Open Sans" w:cs="Open Sans"/>
                <w:bCs/>
                <w:iCs/>
                <w:szCs w:val="22"/>
              </w:rPr>
              <w:t>10</w:t>
            </w:r>
            <w:r>
              <w:rPr>
                <w:rFonts w:ascii="Open Sans" w:hAnsi="Open Sans" w:cs="Open Sans"/>
                <w:bCs/>
                <w:iCs/>
                <w:szCs w:val="22"/>
              </w:rPr>
              <w:t xml:space="preserve"> PM</w:t>
            </w:r>
          </w:p>
        </w:tc>
        <w:tc>
          <w:tcPr>
            <w:tcW w:w="265" w:type="dxa"/>
          </w:tcPr>
          <w:p w14:paraId="6108FFD9" w14:textId="25516C43" w:rsidR="007D7DA1" w:rsidRPr="00935796" w:rsidRDefault="007D7DA1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482A41" w:rsidRPr="00935796" w14:paraId="5F48F8DE" w14:textId="77777777" w:rsidTr="0093383D">
        <w:trPr>
          <w:trHeight w:val="576"/>
        </w:trPr>
        <w:tc>
          <w:tcPr>
            <w:tcW w:w="8820" w:type="dxa"/>
            <w:gridSpan w:val="2"/>
          </w:tcPr>
          <w:p w14:paraId="13F2B912" w14:textId="18BC831E" w:rsidR="00482A41" w:rsidRDefault="004D3CAD" w:rsidP="00482A41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GENERAL PROVISIONS</w:t>
            </w:r>
          </w:p>
          <w:p w14:paraId="4B87589A" w14:textId="70F0D348" w:rsidR="00482A41" w:rsidRDefault="004D3CAD" w:rsidP="004D3CAD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Overview of Code Section</w:t>
            </w:r>
          </w:p>
          <w:p w14:paraId="70F813B6" w14:textId="73BAF4E3" w:rsidR="00482A41" w:rsidRPr="003D3797" w:rsidRDefault="004D3CAD" w:rsidP="003D3797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Discussion</w:t>
            </w:r>
          </w:p>
        </w:tc>
        <w:tc>
          <w:tcPr>
            <w:tcW w:w="1260" w:type="dxa"/>
          </w:tcPr>
          <w:p w14:paraId="78192E24" w14:textId="4BCDDAFA" w:rsidR="00482A41" w:rsidRPr="00935796" w:rsidRDefault="008C3DF6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12:</w:t>
            </w:r>
            <w:r w:rsidR="003D3797">
              <w:rPr>
                <w:rFonts w:ascii="Open Sans" w:hAnsi="Open Sans" w:cs="Open Sans"/>
                <w:bCs/>
                <w:iCs/>
                <w:szCs w:val="22"/>
              </w:rPr>
              <w:t>1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0 – 1</w:t>
            </w:r>
            <w:r w:rsidR="00BD40ED">
              <w:rPr>
                <w:rFonts w:ascii="Open Sans" w:hAnsi="Open Sans" w:cs="Open Sans"/>
                <w:bCs/>
                <w:iCs/>
                <w:szCs w:val="22"/>
              </w:rPr>
              <w:t>2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:</w:t>
            </w:r>
            <w:r w:rsidR="003D3797">
              <w:rPr>
                <w:rFonts w:ascii="Open Sans" w:hAnsi="Open Sans" w:cs="Open Sans"/>
                <w:bCs/>
                <w:iCs/>
                <w:szCs w:val="22"/>
              </w:rPr>
              <w:t>3</w:t>
            </w:r>
            <w:r w:rsidR="00BD40ED">
              <w:rPr>
                <w:rFonts w:ascii="Open Sans" w:hAnsi="Open Sans" w:cs="Open Sans"/>
                <w:bCs/>
                <w:iCs/>
                <w:szCs w:val="22"/>
              </w:rPr>
              <w:t>0</w:t>
            </w:r>
            <w:r>
              <w:rPr>
                <w:rFonts w:ascii="Open Sans" w:hAnsi="Open Sans" w:cs="Open Sans"/>
                <w:bCs/>
                <w:iCs/>
                <w:szCs w:val="22"/>
              </w:rPr>
              <w:t xml:space="preserve"> PM</w:t>
            </w:r>
          </w:p>
        </w:tc>
        <w:tc>
          <w:tcPr>
            <w:tcW w:w="265" w:type="dxa"/>
          </w:tcPr>
          <w:p w14:paraId="790C132F" w14:textId="77777777" w:rsidR="00482A41" w:rsidRPr="00935796" w:rsidRDefault="00482A41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3D3797" w:rsidRPr="00935796" w14:paraId="4686A7BF" w14:textId="77777777" w:rsidTr="0093383D">
        <w:trPr>
          <w:trHeight w:val="576"/>
        </w:trPr>
        <w:tc>
          <w:tcPr>
            <w:tcW w:w="8820" w:type="dxa"/>
            <w:gridSpan w:val="2"/>
          </w:tcPr>
          <w:p w14:paraId="083B2072" w14:textId="77777777" w:rsidR="003D3797" w:rsidRPr="004D3CAD" w:rsidRDefault="003D3797" w:rsidP="003D3797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 w:rsidRPr="004D3CAD">
              <w:rPr>
                <w:rFonts w:ascii="Open Sans" w:hAnsi="Open Sans" w:cs="Open Sans"/>
                <w:b/>
                <w:iCs/>
                <w:szCs w:val="22"/>
              </w:rPr>
              <w:t>ZONING OVERVIEW</w:t>
            </w:r>
          </w:p>
          <w:p w14:paraId="5F586F55" w14:textId="77777777" w:rsidR="003D3797" w:rsidRDefault="003D3797" w:rsidP="003D3797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Road Map</w:t>
            </w:r>
          </w:p>
          <w:p w14:paraId="5EB3F960" w14:textId="77777777" w:rsidR="003D3797" w:rsidRDefault="003D3797" w:rsidP="003D3797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Zoning Types</w:t>
            </w:r>
          </w:p>
          <w:p w14:paraId="4EA3D5F3" w14:textId="610F302C" w:rsidR="003D3797" w:rsidRPr="003D3797" w:rsidRDefault="003D3797" w:rsidP="003D3797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Current Approac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h</w:t>
            </w:r>
          </w:p>
        </w:tc>
        <w:tc>
          <w:tcPr>
            <w:tcW w:w="1260" w:type="dxa"/>
          </w:tcPr>
          <w:p w14:paraId="7E53B406" w14:textId="64E8DFD8" w:rsidR="003D3797" w:rsidRDefault="003D3797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12:30 – 12:50</w:t>
            </w:r>
          </w:p>
        </w:tc>
        <w:tc>
          <w:tcPr>
            <w:tcW w:w="265" w:type="dxa"/>
          </w:tcPr>
          <w:p w14:paraId="6C2E47D5" w14:textId="77777777" w:rsidR="003D3797" w:rsidRPr="00935796" w:rsidRDefault="003D3797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8C3DF6" w:rsidRPr="00935796" w14:paraId="0965D70F" w14:textId="77777777" w:rsidTr="0093383D">
        <w:trPr>
          <w:trHeight w:val="576"/>
        </w:trPr>
        <w:tc>
          <w:tcPr>
            <w:tcW w:w="8820" w:type="dxa"/>
            <w:gridSpan w:val="2"/>
          </w:tcPr>
          <w:p w14:paraId="5F78B517" w14:textId="0A4A8673" w:rsidR="008C3DF6" w:rsidRDefault="008C3DF6" w:rsidP="00482A41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BREAK</w:t>
            </w:r>
          </w:p>
        </w:tc>
        <w:tc>
          <w:tcPr>
            <w:tcW w:w="1260" w:type="dxa"/>
          </w:tcPr>
          <w:p w14:paraId="34C81032" w14:textId="50BC3B3F" w:rsidR="008C3DF6" w:rsidRDefault="008C3DF6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</w:t>
            </w:r>
            <w:r w:rsidR="00BD40ED">
              <w:rPr>
                <w:rFonts w:ascii="Open Sans" w:hAnsi="Open Sans" w:cs="Open Sans"/>
                <w:bCs/>
                <w:iCs/>
                <w:szCs w:val="22"/>
              </w:rPr>
              <w:t>2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:</w:t>
            </w:r>
            <w:r w:rsidR="00BD40ED">
              <w:rPr>
                <w:rFonts w:ascii="Open Sans" w:hAnsi="Open Sans" w:cs="Open Sans"/>
                <w:bCs/>
                <w:iCs/>
                <w:szCs w:val="22"/>
              </w:rPr>
              <w:t>5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0 – 1:00 PM</w:t>
            </w:r>
          </w:p>
        </w:tc>
        <w:tc>
          <w:tcPr>
            <w:tcW w:w="265" w:type="dxa"/>
          </w:tcPr>
          <w:p w14:paraId="7A221AAA" w14:textId="77777777" w:rsidR="008C3DF6" w:rsidRPr="00935796" w:rsidRDefault="008C3DF6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4D3CAD" w:rsidRPr="00935796" w14:paraId="54A00E86" w14:textId="77777777" w:rsidTr="0093383D">
        <w:trPr>
          <w:trHeight w:val="576"/>
        </w:trPr>
        <w:tc>
          <w:tcPr>
            <w:tcW w:w="8820" w:type="dxa"/>
            <w:gridSpan w:val="2"/>
          </w:tcPr>
          <w:p w14:paraId="1FE51C43" w14:textId="77777777" w:rsidR="004D3CAD" w:rsidRDefault="004D3CAD" w:rsidP="00482A41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ZONING OVERVIEW – CONT.</w:t>
            </w:r>
          </w:p>
          <w:p w14:paraId="1C5C5707" w14:textId="77777777" w:rsidR="004D3CAD" w:rsidRDefault="004D3CAD" w:rsidP="004D3CAD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Future Land Use</w:t>
            </w:r>
          </w:p>
          <w:p w14:paraId="1D835D45" w14:textId="77777777" w:rsidR="004D3CAD" w:rsidRDefault="004D3CAD" w:rsidP="004D3CAD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Context Areas</w:t>
            </w:r>
          </w:p>
          <w:p w14:paraId="539DDC9C" w14:textId="77777777" w:rsidR="004D3CAD" w:rsidRDefault="004D3CAD" w:rsidP="004D3CAD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Where we are Headed</w:t>
            </w:r>
          </w:p>
          <w:p w14:paraId="6A251D84" w14:textId="77777777" w:rsidR="004D3CAD" w:rsidRDefault="004D3CAD" w:rsidP="004D3CAD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Next Steps</w:t>
            </w:r>
          </w:p>
          <w:p w14:paraId="137A9180" w14:textId="043E69BF" w:rsidR="004D3CAD" w:rsidRPr="003D3797" w:rsidRDefault="004D3CAD" w:rsidP="003D3797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Discussion</w:t>
            </w:r>
          </w:p>
        </w:tc>
        <w:tc>
          <w:tcPr>
            <w:tcW w:w="1260" w:type="dxa"/>
          </w:tcPr>
          <w:p w14:paraId="602C94E5" w14:textId="28AE8218" w:rsidR="004D3CAD" w:rsidRDefault="003D3797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1:00 – 1:30 PM</w:t>
            </w:r>
          </w:p>
        </w:tc>
        <w:tc>
          <w:tcPr>
            <w:tcW w:w="265" w:type="dxa"/>
          </w:tcPr>
          <w:p w14:paraId="2958F447" w14:textId="77777777" w:rsidR="004D3CAD" w:rsidRPr="00935796" w:rsidRDefault="004D3CAD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9026F0" w:rsidRPr="00935796" w14:paraId="5291E100" w14:textId="77777777" w:rsidTr="0093383D">
        <w:trPr>
          <w:trHeight w:val="576"/>
        </w:trPr>
        <w:tc>
          <w:tcPr>
            <w:tcW w:w="8820" w:type="dxa"/>
            <w:gridSpan w:val="2"/>
          </w:tcPr>
          <w:p w14:paraId="57AE15B0" w14:textId="0CA3C5EA" w:rsidR="00BD40ED" w:rsidRPr="003D3797" w:rsidRDefault="00482A41" w:rsidP="003D3797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NEXT</w:t>
            </w:r>
            <w:r w:rsidR="009026F0">
              <w:rPr>
                <w:rFonts w:ascii="Open Sans" w:hAnsi="Open Sans" w:cs="Open Sans"/>
                <w:b/>
                <w:iCs/>
                <w:szCs w:val="22"/>
              </w:rPr>
              <w:t xml:space="preserve"> MEETING</w:t>
            </w:r>
            <w:r>
              <w:rPr>
                <w:rFonts w:ascii="Open Sans" w:hAnsi="Open Sans" w:cs="Open Sans"/>
                <w:b/>
                <w:iCs/>
                <w:szCs w:val="22"/>
              </w:rPr>
              <w:t xml:space="preserve"> </w:t>
            </w:r>
            <w:r w:rsidR="004D3CAD">
              <w:rPr>
                <w:rFonts w:ascii="Open Sans" w:hAnsi="Open Sans" w:cs="Open Sans"/>
                <w:b/>
                <w:iCs/>
                <w:szCs w:val="22"/>
              </w:rPr>
              <w:t>–</w:t>
            </w:r>
            <w:r>
              <w:rPr>
                <w:rFonts w:ascii="Open Sans" w:hAnsi="Open Sans" w:cs="Open Sans"/>
                <w:b/>
                <w:iCs/>
                <w:szCs w:val="22"/>
              </w:rPr>
              <w:t xml:space="preserve"> </w:t>
            </w:r>
            <w:r w:rsidR="004D3CAD">
              <w:rPr>
                <w:rFonts w:ascii="Open Sans" w:hAnsi="Open Sans" w:cs="Open Sans"/>
                <w:bCs/>
                <w:iCs/>
                <w:szCs w:val="22"/>
              </w:rPr>
              <w:t>December 7</w:t>
            </w:r>
          </w:p>
        </w:tc>
        <w:tc>
          <w:tcPr>
            <w:tcW w:w="1260" w:type="dxa"/>
          </w:tcPr>
          <w:p w14:paraId="4C82E3C4" w14:textId="77777777" w:rsidR="009026F0" w:rsidRPr="00935796" w:rsidRDefault="009026F0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  <w:tc>
          <w:tcPr>
            <w:tcW w:w="265" w:type="dxa"/>
          </w:tcPr>
          <w:p w14:paraId="5468C672" w14:textId="77777777" w:rsidR="009026F0" w:rsidRPr="00935796" w:rsidRDefault="009026F0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</w:tbl>
    <w:p w14:paraId="518FE8BA" w14:textId="54C6A598" w:rsidR="00BD40ED" w:rsidRPr="00056EAF" w:rsidRDefault="00BD40ED" w:rsidP="003D3797">
      <w:pPr>
        <w:jc w:val="center"/>
        <w:rPr>
          <w:i/>
          <w:iCs/>
        </w:rPr>
      </w:pPr>
      <w:r w:rsidRPr="00056EAF">
        <w:rPr>
          <w:i/>
          <w:iCs/>
        </w:rPr>
        <w:t>Note:</w:t>
      </w:r>
      <w:r w:rsidR="00056EAF" w:rsidRPr="00056EAF">
        <w:rPr>
          <w:i/>
          <w:iCs/>
        </w:rPr>
        <w:t xml:space="preserve"> </w:t>
      </w:r>
      <w:r w:rsidRPr="00056EAF">
        <w:rPr>
          <w:i/>
          <w:iCs/>
        </w:rPr>
        <w:t>Please complete the sign in sheet for each Advisory Committee Meeting</w:t>
      </w:r>
    </w:p>
    <w:sectPr w:rsidR="00BD40ED" w:rsidRPr="00056EAF" w:rsidSect="00F34B6E">
      <w:headerReference w:type="first" r:id="rId10"/>
      <w:type w:val="continuous"/>
      <w:pgSz w:w="12240" w:h="15840" w:code="1"/>
      <w:pgMar w:top="720" w:right="1440" w:bottom="72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8D57A" w14:textId="77777777" w:rsidR="00EA234B" w:rsidRDefault="00EA234B" w:rsidP="002414B0">
      <w:r>
        <w:separator/>
      </w:r>
    </w:p>
  </w:endnote>
  <w:endnote w:type="continuationSeparator" w:id="0">
    <w:p w14:paraId="1A903278" w14:textId="77777777" w:rsidR="00EA234B" w:rsidRDefault="00EA234B" w:rsidP="00241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CEBE5" w14:textId="77777777" w:rsidR="00EA234B" w:rsidRDefault="00EA234B" w:rsidP="002414B0">
      <w:r>
        <w:separator/>
      </w:r>
    </w:p>
  </w:footnote>
  <w:footnote w:type="continuationSeparator" w:id="0">
    <w:p w14:paraId="3A167773" w14:textId="77777777" w:rsidR="00EA234B" w:rsidRDefault="00EA234B" w:rsidP="00241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C9B03" w14:textId="1DE77940" w:rsidR="001C65BA" w:rsidRPr="00D8706B" w:rsidRDefault="00E373C1" w:rsidP="00D8706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51E57B" wp14:editId="3CE4300D">
              <wp:simplePos x="0" y="0"/>
              <wp:positionH relativeFrom="column">
                <wp:posOffset>-336550</wp:posOffset>
              </wp:positionH>
              <wp:positionV relativeFrom="paragraph">
                <wp:posOffset>371164</wp:posOffset>
              </wp:positionV>
              <wp:extent cx="2473325" cy="378460"/>
              <wp:effectExtent l="0" t="0" r="0" b="2540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3325" cy="378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93678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A69366" w14:textId="77777777" w:rsidR="001C65BA" w:rsidRPr="000D4799" w:rsidRDefault="00DE6A44" w:rsidP="00710B99">
                          <w:pPr>
                            <w:pStyle w:val="TemplateTitlesFNI"/>
                            <w:rPr>
                              <w:rFonts w:ascii="Open Sans" w:hAnsi="Open Sans" w:cs="Open Sans"/>
                              <w:color w:val="FFFFFF" w:themeColor="background1"/>
                              <w:sz w:val="36"/>
                            </w:rPr>
                          </w:pPr>
                          <w:r w:rsidRPr="000D4799">
                            <w:rPr>
                              <w:rFonts w:ascii="Open Sans" w:hAnsi="Open Sans" w:cs="Open Sans"/>
                              <w:color w:val="FFFFFF" w:themeColor="background1"/>
                              <w:sz w:val="36"/>
                            </w:rPr>
                            <w:t>Meeting AGENDA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51E57B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-26.5pt;margin-top:29.25pt;width:194.75pt;height:2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" filled="f" fillcolor="#093678" stroked="f">
              <v:textbox>
                <w:txbxContent>
                  <w:p w14:paraId="4CA69366" w14:textId="77777777" w:rsidR="001C65BA" w:rsidRPr="000D4799" w:rsidRDefault="00DE6A44" w:rsidP="00710B99">
                    <w:pPr>
                      <w:pStyle w:val="TemplateTitlesFNI"/>
                      <w:rPr>
                        <w:rFonts w:ascii="Open Sans" w:hAnsi="Open Sans" w:cs="Open Sans"/>
                        <w:color w:val="FFFFFF" w:themeColor="background1"/>
                        <w:sz w:val="36"/>
                      </w:rPr>
                    </w:pPr>
                    <w:r w:rsidRPr="000D4799">
                      <w:rPr>
                        <w:rFonts w:ascii="Open Sans" w:hAnsi="Open Sans" w:cs="Open Sans"/>
                        <w:color w:val="FFFFFF" w:themeColor="background1"/>
                        <w:sz w:val="36"/>
                      </w:rPr>
                      <w:t>Meeting AGENDA</w:t>
                    </w:r>
                  </w:p>
                </w:txbxContent>
              </v:textbox>
            </v:shape>
          </w:pict>
        </mc:Fallback>
      </mc:AlternateContent>
    </w:r>
    <w:r w:rsidR="00DE6A44">
      <w:rPr>
        <w:noProof/>
      </w:rPr>
      <w:drawing>
        <wp:anchor distT="0" distB="0" distL="114300" distR="114300" simplePos="0" relativeHeight="251658239" behindDoc="1" locked="0" layoutInCell="1" allowOverlap="1" wp14:anchorId="5C8EDE63" wp14:editId="7BD7A3E5">
          <wp:simplePos x="0" y="0"/>
          <wp:positionH relativeFrom="margin">
            <wp:align>center</wp:align>
          </wp:positionH>
          <wp:positionV relativeFrom="paragraph">
            <wp:posOffset>-457200</wp:posOffset>
          </wp:positionV>
          <wp:extent cx="7769860" cy="1188720"/>
          <wp:effectExtent l="0" t="0" r="2540" b="0"/>
          <wp:wrapTight wrapText="bothSides">
            <wp:wrapPolygon edited="0">
              <wp:start x="0" y="0"/>
              <wp:lineTo x="0" y="21115"/>
              <wp:lineTo x="21554" y="21115"/>
              <wp:lineTo x="2155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uston_header_green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358" b="-1"/>
                  <a:stretch/>
                </pic:blipFill>
                <pic:spPr bwMode="auto">
                  <a:xfrm>
                    <a:off x="0" y="0"/>
                    <a:ext cx="7769860" cy="1188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3E6F"/>
    <w:multiLevelType w:val="hybridMultilevel"/>
    <w:tmpl w:val="CA4A0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334FE"/>
    <w:multiLevelType w:val="hybridMultilevel"/>
    <w:tmpl w:val="0E540AE8"/>
    <w:lvl w:ilvl="0" w:tplc="EC1C8CB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0343F"/>
    <w:multiLevelType w:val="hybridMultilevel"/>
    <w:tmpl w:val="445CE8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F3215"/>
    <w:multiLevelType w:val="hybridMultilevel"/>
    <w:tmpl w:val="A39C0CCA"/>
    <w:lvl w:ilvl="0" w:tplc="E1565400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71BB8"/>
    <w:multiLevelType w:val="hybridMultilevel"/>
    <w:tmpl w:val="83FCC968"/>
    <w:lvl w:ilvl="0" w:tplc="E83026B0">
      <w:start w:val="9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821F0"/>
    <w:multiLevelType w:val="hybridMultilevel"/>
    <w:tmpl w:val="8970F440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A3FE3"/>
    <w:multiLevelType w:val="multilevel"/>
    <w:tmpl w:val="4EE4E264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caps/>
        <w:sz w:val="24"/>
        <w:szCs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cs="Arial" w:hint="default"/>
        <w:b/>
        <w:i w:val="0"/>
        <w:caps/>
        <w:sz w:val="24"/>
        <w:szCs w:val="2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Arial" w:hint="default"/>
        <w:sz w:val="24"/>
        <w:szCs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800"/>
        </w:tabs>
        <w:ind w:left="1800" w:hanging="1080"/>
      </w:pPr>
      <w:rPr>
        <w:rFonts w:ascii="Times New Roman" w:hAnsi="Times New Roman" w:cs="Arial" w:hint="default"/>
        <w:sz w:val="24"/>
        <w:szCs w:val="20"/>
      </w:rPr>
    </w:lvl>
    <w:lvl w:ilvl="4">
      <w:start w:val="1"/>
      <w:numFmt w:val="upperLetter"/>
      <w:pStyle w:val="Heading5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b w:val="0"/>
        <w:i w:val="0"/>
        <w:sz w:val="24"/>
        <w:szCs w:val="20"/>
      </w:rPr>
    </w:lvl>
    <w:lvl w:ilvl="5">
      <w:start w:val="1"/>
      <w:numFmt w:val="decimal"/>
      <w:pStyle w:val="Heading6"/>
      <w:lvlText w:val="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0"/>
        <w:szCs w:val="20"/>
      </w:rPr>
    </w:lvl>
    <w:lvl w:ilvl="6">
      <w:start w:val="1"/>
      <w:numFmt w:val="lowerLetter"/>
      <w:pStyle w:val="Heading7"/>
      <w:lvlText w:val="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pStyle w:val="Heading8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644"/>
        </w:tabs>
        <w:ind w:left="4644" w:hanging="1584"/>
      </w:pPr>
      <w:rPr>
        <w:rFonts w:hint="default"/>
      </w:rPr>
    </w:lvl>
  </w:abstractNum>
  <w:abstractNum w:abstractNumId="7" w15:restartNumberingAfterBreak="0">
    <w:nsid w:val="206D2614"/>
    <w:multiLevelType w:val="hybridMultilevel"/>
    <w:tmpl w:val="42760ADC"/>
    <w:lvl w:ilvl="0" w:tplc="5322A7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C22A5"/>
    <w:multiLevelType w:val="hybridMultilevel"/>
    <w:tmpl w:val="8EEEAF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637A6"/>
    <w:multiLevelType w:val="hybridMultilevel"/>
    <w:tmpl w:val="27065E32"/>
    <w:lvl w:ilvl="0" w:tplc="EB7209B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35DCA"/>
    <w:multiLevelType w:val="hybridMultilevel"/>
    <w:tmpl w:val="551A49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EB7209B8">
      <w:start w:val="1"/>
      <w:numFmt w:val="lowerLetter"/>
      <w:lvlText w:val="%2."/>
      <w:lvlJc w:val="left"/>
      <w:pPr>
        <w:ind w:left="720" w:hanging="360"/>
      </w:pPr>
      <w:rPr>
        <w:b w:val="0"/>
        <w:bCs/>
      </w:rPr>
    </w:lvl>
    <w:lvl w:ilvl="2" w:tplc="FFFFFFFF">
      <w:start w:val="1"/>
      <w:numFmt w:val="lowerLetter"/>
      <w:lvlText w:val="%3."/>
      <w:lvlJc w:val="lef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7545D"/>
    <w:multiLevelType w:val="hybridMultilevel"/>
    <w:tmpl w:val="E1D41686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0235C1"/>
    <w:multiLevelType w:val="hybridMultilevel"/>
    <w:tmpl w:val="D8F6E39E"/>
    <w:lvl w:ilvl="0" w:tplc="2700A4CA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A81A76FA">
      <w:start w:val="1"/>
      <w:numFmt w:val="bullet"/>
      <w:lvlText w:val="-"/>
      <w:lvlJc w:val="left"/>
      <w:pPr>
        <w:ind w:left="2700" w:hanging="360"/>
      </w:pPr>
      <w:rPr>
        <w:rFonts w:ascii="Open Sans" w:eastAsia="Times New Roman" w:hAnsi="Open Sans" w:cs="Open Sans" w:hint="default"/>
        <w:color w:val="85AC40" w:themeColor="accent2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544011"/>
    <w:multiLevelType w:val="hybridMultilevel"/>
    <w:tmpl w:val="88A46A48"/>
    <w:lvl w:ilvl="0" w:tplc="FFFFFFFF">
      <w:start w:val="1"/>
      <w:numFmt w:val="lowerLetter"/>
      <w:lvlText w:val="%1."/>
      <w:lvlJc w:val="left"/>
      <w:pPr>
        <w:ind w:left="1048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88" w:hanging="180"/>
      </w:pPr>
    </w:lvl>
    <w:lvl w:ilvl="3" w:tplc="FFFFFFFF" w:tentative="1">
      <w:start w:val="1"/>
      <w:numFmt w:val="decimal"/>
      <w:lvlText w:val="%4."/>
      <w:lvlJc w:val="left"/>
      <w:pPr>
        <w:ind w:left="3208" w:hanging="360"/>
      </w:pPr>
    </w:lvl>
    <w:lvl w:ilvl="4" w:tplc="FFFFFFFF" w:tentative="1">
      <w:start w:val="1"/>
      <w:numFmt w:val="lowerLetter"/>
      <w:lvlText w:val="%5."/>
      <w:lvlJc w:val="left"/>
      <w:pPr>
        <w:ind w:left="3928" w:hanging="360"/>
      </w:pPr>
    </w:lvl>
    <w:lvl w:ilvl="5" w:tplc="FFFFFFFF" w:tentative="1">
      <w:start w:val="1"/>
      <w:numFmt w:val="lowerRoman"/>
      <w:lvlText w:val="%6."/>
      <w:lvlJc w:val="right"/>
      <w:pPr>
        <w:ind w:left="4648" w:hanging="180"/>
      </w:pPr>
    </w:lvl>
    <w:lvl w:ilvl="6" w:tplc="FFFFFFFF" w:tentative="1">
      <w:start w:val="1"/>
      <w:numFmt w:val="decimal"/>
      <w:lvlText w:val="%7."/>
      <w:lvlJc w:val="left"/>
      <w:pPr>
        <w:ind w:left="5368" w:hanging="360"/>
      </w:pPr>
    </w:lvl>
    <w:lvl w:ilvl="7" w:tplc="FFFFFFFF" w:tentative="1">
      <w:start w:val="1"/>
      <w:numFmt w:val="lowerLetter"/>
      <w:lvlText w:val="%8."/>
      <w:lvlJc w:val="left"/>
      <w:pPr>
        <w:ind w:left="6088" w:hanging="360"/>
      </w:pPr>
    </w:lvl>
    <w:lvl w:ilvl="8" w:tplc="FFFFFFFF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14" w15:restartNumberingAfterBreak="0">
    <w:nsid w:val="45633844"/>
    <w:multiLevelType w:val="hybridMultilevel"/>
    <w:tmpl w:val="8970F440"/>
    <w:lvl w:ilvl="0" w:tplc="EB7209B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85D06"/>
    <w:multiLevelType w:val="hybridMultilevel"/>
    <w:tmpl w:val="1DA6E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364FD5A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8084C"/>
    <w:multiLevelType w:val="hybridMultilevel"/>
    <w:tmpl w:val="BA7CCA9C"/>
    <w:lvl w:ilvl="0" w:tplc="3CC6D74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57346"/>
    <w:multiLevelType w:val="hybridMultilevel"/>
    <w:tmpl w:val="327C22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B7A85"/>
    <w:multiLevelType w:val="hybridMultilevel"/>
    <w:tmpl w:val="392A63E6"/>
    <w:lvl w:ilvl="0" w:tplc="73448B22">
      <w:start w:val="1"/>
      <w:numFmt w:val="lowerLetter"/>
      <w:lvlText w:val="%1."/>
      <w:lvlJc w:val="left"/>
      <w:pPr>
        <w:ind w:left="1048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488" w:hanging="180"/>
      </w:pPr>
    </w:lvl>
    <w:lvl w:ilvl="3" w:tplc="0409000F" w:tentative="1">
      <w:start w:val="1"/>
      <w:numFmt w:val="decimal"/>
      <w:lvlText w:val="%4."/>
      <w:lvlJc w:val="left"/>
      <w:pPr>
        <w:ind w:left="3208" w:hanging="360"/>
      </w:pPr>
    </w:lvl>
    <w:lvl w:ilvl="4" w:tplc="04090019" w:tentative="1">
      <w:start w:val="1"/>
      <w:numFmt w:val="lowerLetter"/>
      <w:lvlText w:val="%5."/>
      <w:lvlJc w:val="left"/>
      <w:pPr>
        <w:ind w:left="3928" w:hanging="360"/>
      </w:pPr>
    </w:lvl>
    <w:lvl w:ilvl="5" w:tplc="0409001B" w:tentative="1">
      <w:start w:val="1"/>
      <w:numFmt w:val="lowerRoman"/>
      <w:lvlText w:val="%6."/>
      <w:lvlJc w:val="right"/>
      <w:pPr>
        <w:ind w:left="4648" w:hanging="180"/>
      </w:pPr>
    </w:lvl>
    <w:lvl w:ilvl="6" w:tplc="0409000F" w:tentative="1">
      <w:start w:val="1"/>
      <w:numFmt w:val="decimal"/>
      <w:lvlText w:val="%7."/>
      <w:lvlJc w:val="left"/>
      <w:pPr>
        <w:ind w:left="5368" w:hanging="360"/>
      </w:pPr>
    </w:lvl>
    <w:lvl w:ilvl="7" w:tplc="04090019" w:tentative="1">
      <w:start w:val="1"/>
      <w:numFmt w:val="lowerLetter"/>
      <w:lvlText w:val="%8."/>
      <w:lvlJc w:val="left"/>
      <w:pPr>
        <w:ind w:left="6088" w:hanging="360"/>
      </w:pPr>
    </w:lvl>
    <w:lvl w:ilvl="8" w:tplc="040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19" w15:restartNumberingAfterBreak="0">
    <w:nsid w:val="70B22C0A"/>
    <w:multiLevelType w:val="hybridMultilevel"/>
    <w:tmpl w:val="B82AC4E2"/>
    <w:lvl w:ilvl="0" w:tplc="FFFFFFFF">
      <w:start w:val="1"/>
      <w:numFmt w:val="lowerLetter"/>
      <w:lvlText w:val="%1."/>
      <w:lvlJc w:val="left"/>
      <w:pPr>
        <w:ind w:left="1048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88" w:hanging="180"/>
      </w:pPr>
    </w:lvl>
    <w:lvl w:ilvl="3" w:tplc="FFFFFFFF" w:tentative="1">
      <w:start w:val="1"/>
      <w:numFmt w:val="decimal"/>
      <w:lvlText w:val="%4."/>
      <w:lvlJc w:val="left"/>
      <w:pPr>
        <w:ind w:left="3208" w:hanging="360"/>
      </w:pPr>
    </w:lvl>
    <w:lvl w:ilvl="4" w:tplc="FFFFFFFF" w:tentative="1">
      <w:start w:val="1"/>
      <w:numFmt w:val="lowerLetter"/>
      <w:lvlText w:val="%5."/>
      <w:lvlJc w:val="left"/>
      <w:pPr>
        <w:ind w:left="3928" w:hanging="360"/>
      </w:pPr>
    </w:lvl>
    <w:lvl w:ilvl="5" w:tplc="FFFFFFFF" w:tentative="1">
      <w:start w:val="1"/>
      <w:numFmt w:val="lowerRoman"/>
      <w:lvlText w:val="%6."/>
      <w:lvlJc w:val="right"/>
      <w:pPr>
        <w:ind w:left="4648" w:hanging="180"/>
      </w:pPr>
    </w:lvl>
    <w:lvl w:ilvl="6" w:tplc="FFFFFFFF" w:tentative="1">
      <w:start w:val="1"/>
      <w:numFmt w:val="decimal"/>
      <w:lvlText w:val="%7."/>
      <w:lvlJc w:val="left"/>
      <w:pPr>
        <w:ind w:left="5368" w:hanging="360"/>
      </w:pPr>
    </w:lvl>
    <w:lvl w:ilvl="7" w:tplc="FFFFFFFF" w:tentative="1">
      <w:start w:val="1"/>
      <w:numFmt w:val="lowerLetter"/>
      <w:lvlText w:val="%8."/>
      <w:lvlJc w:val="left"/>
      <w:pPr>
        <w:ind w:left="6088" w:hanging="360"/>
      </w:pPr>
    </w:lvl>
    <w:lvl w:ilvl="8" w:tplc="FFFFFFFF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20" w15:restartNumberingAfterBreak="0">
    <w:nsid w:val="794D4552"/>
    <w:multiLevelType w:val="hybridMultilevel"/>
    <w:tmpl w:val="15DCD6D4"/>
    <w:lvl w:ilvl="0" w:tplc="CFC6812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141CB96E">
      <w:start w:val="1"/>
      <w:numFmt w:val="lowerLetter"/>
      <w:lvlText w:val="%2."/>
      <w:lvlJc w:val="left"/>
      <w:pPr>
        <w:ind w:left="1080" w:hanging="360"/>
      </w:pPr>
      <w:rPr>
        <w:b w:val="0"/>
        <w:bCs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0726845">
    <w:abstractNumId w:val="6"/>
  </w:num>
  <w:num w:numId="2" w16cid:durableId="129788090">
    <w:abstractNumId w:val="15"/>
  </w:num>
  <w:num w:numId="3" w16cid:durableId="1092313927">
    <w:abstractNumId w:val="8"/>
  </w:num>
  <w:num w:numId="4" w16cid:durableId="1664972363">
    <w:abstractNumId w:val="10"/>
  </w:num>
  <w:num w:numId="5" w16cid:durableId="1427995530">
    <w:abstractNumId w:val="9"/>
  </w:num>
  <w:num w:numId="6" w16cid:durableId="1713656348">
    <w:abstractNumId w:val="14"/>
  </w:num>
  <w:num w:numId="7" w16cid:durableId="464198496">
    <w:abstractNumId w:val="5"/>
  </w:num>
  <w:num w:numId="8" w16cid:durableId="454101354">
    <w:abstractNumId w:val="18"/>
  </w:num>
  <w:num w:numId="9" w16cid:durableId="1125931569">
    <w:abstractNumId w:val="19"/>
  </w:num>
  <w:num w:numId="10" w16cid:durableId="13852075">
    <w:abstractNumId w:val="13"/>
  </w:num>
  <w:num w:numId="11" w16cid:durableId="1297219729">
    <w:abstractNumId w:val="20"/>
  </w:num>
  <w:num w:numId="12" w16cid:durableId="678237143">
    <w:abstractNumId w:val="17"/>
  </w:num>
  <w:num w:numId="13" w16cid:durableId="88357723">
    <w:abstractNumId w:val="3"/>
  </w:num>
  <w:num w:numId="14" w16cid:durableId="38432939">
    <w:abstractNumId w:val="7"/>
  </w:num>
  <w:num w:numId="15" w16cid:durableId="149911260">
    <w:abstractNumId w:val="16"/>
  </w:num>
  <w:num w:numId="16" w16cid:durableId="1159805641">
    <w:abstractNumId w:val="11"/>
  </w:num>
  <w:num w:numId="17" w16cid:durableId="1665743756">
    <w:abstractNumId w:val="12"/>
  </w:num>
  <w:num w:numId="18" w16cid:durableId="379593116">
    <w:abstractNumId w:val="2"/>
  </w:num>
  <w:num w:numId="19" w16cid:durableId="758480367">
    <w:abstractNumId w:val="1"/>
  </w:num>
  <w:num w:numId="20" w16cid:durableId="1018654769">
    <w:abstractNumId w:val="0"/>
  </w:num>
  <w:num w:numId="21" w16cid:durableId="1590508551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ysTQytjCyMDMzMzdX0lEKTi0uzszPAykwMq4FAF7rWDItAAAA"/>
  </w:docVars>
  <w:rsids>
    <w:rsidRoot w:val="00E373C1"/>
    <w:rsid w:val="000207EE"/>
    <w:rsid w:val="00020AEF"/>
    <w:rsid w:val="00026139"/>
    <w:rsid w:val="000324F1"/>
    <w:rsid w:val="00037C65"/>
    <w:rsid w:val="00045D3E"/>
    <w:rsid w:val="0005637C"/>
    <w:rsid w:val="0005693B"/>
    <w:rsid w:val="00056EAF"/>
    <w:rsid w:val="000741E2"/>
    <w:rsid w:val="000875C8"/>
    <w:rsid w:val="00094A52"/>
    <w:rsid w:val="00096FD0"/>
    <w:rsid w:val="0009777D"/>
    <w:rsid w:val="000B4ECA"/>
    <w:rsid w:val="000C11F7"/>
    <w:rsid w:val="000C1995"/>
    <w:rsid w:val="000C1A6E"/>
    <w:rsid w:val="000D454E"/>
    <w:rsid w:val="000D4799"/>
    <w:rsid w:val="000D52EA"/>
    <w:rsid w:val="000E6817"/>
    <w:rsid w:val="00120153"/>
    <w:rsid w:val="00134C78"/>
    <w:rsid w:val="00150934"/>
    <w:rsid w:val="00152F4B"/>
    <w:rsid w:val="00153BCA"/>
    <w:rsid w:val="00154611"/>
    <w:rsid w:val="00155DC4"/>
    <w:rsid w:val="001757C5"/>
    <w:rsid w:val="0019057A"/>
    <w:rsid w:val="00196244"/>
    <w:rsid w:val="001A6B3A"/>
    <w:rsid w:val="001C65BA"/>
    <w:rsid w:val="001C7C9D"/>
    <w:rsid w:val="001F1F01"/>
    <w:rsid w:val="002309AC"/>
    <w:rsid w:val="002414B0"/>
    <w:rsid w:val="002A1A37"/>
    <w:rsid w:val="002D7B49"/>
    <w:rsid w:val="002F7959"/>
    <w:rsid w:val="003175FD"/>
    <w:rsid w:val="003312DC"/>
    <w:rsid w:val="00341ED5"/>
    <w:rsid w:val="003449CC"/>
    <w:rsid w:val="00375F3C"/>
    <w:rsid w:val="00383D58"/>
    <w:rsid w:val="00394025"/>
    <w:rsid w:val="003B0919"/>
    <w:rsid w:val="003B7D10"/>
    <w:rsid w:val="003C0F33"/>
    <w:rsid w:val="003C3807"/>
    <w:rsid w:val="003C6BBA"/>
    <w:rsid w:val="003D3797"/>
    <w:rsid w:val="0042254C"/>
    <w:rsid w:val="00425FEA"/>
    <w:rsid w:val="004470D7"/>
    <w:rsid w:val="0045380B"/>
    <w:rsid w:val="004721B4"/>
    <w:rsid w:val="004814A2"/>
    <w:rsid w:val="00482A41"/>
    <w:rsid w:val="004A1EB9"/>
    <w:rsid w:val="004A452F"/>
    <w:rsid w:val="004C0A65"/>
    <w:rsid w:val="004D3CAD"/>
    <w:rsid w:val="004D3CF1"/>
    <w:rsid w:val="004F5EAA"/>
    <w:rsid w:val="00510660"/>
    <w:rsid w:val="00517BA1"/>
    <w:rsid w:val="00527C9D"/>
    <w:rsid w:val="00535675"/>
    <w:rsid w:val="005421B2"/>
    <w:rsid w:val="0056456F"/>
    <w:rsid w:val="00597D7D"/>
    <w:rsid w:val="005A7A54"/>
    <w:rsid w:val="005B2E49"/>
    <w:rsid w:val="005B6517"/>
    <w:rsid w:val="005C5865"/>
    <w:rsid w:val="005D7DDD"/>
    <w:rsid w:val="005F394D"/>
    <w:rsid w:val="006303ED"/>
    <w:rsid w:val="00652769"/>
    <w:rsid w:val="00671D4D"/>
    <w:rsid w:val="006753C9"/>
    <w:rsid w:val="00682D51"/>
    <w:rsid w:val="006A497E"/>
    <w:rsid w:val="006D2CEB"/>
    <w:rsid w:val="006F0DB3"/>
    <w:rsid w:val="007014BE"/>
    <w:rsid w:val="00715CA5"/>
    <w:rsid w:val="007255FA"/>
    <w:rsid w:val="00732B59"/>
    <w:rsid w:val="00736A67"/>
    <w:rsid w:val="007579A4"/>
    <w:rsid w:val="00786116"/>
    <w:rsid w:val="007A2390"/>
    <w:rsid w:val="007D3366"/>
    <w:rsid w:val="007D7DA1"/>
    <w:rsid w:val="007E239D"/>
    <w:rsid w:val="007E4EAA"/>
    <w:rsid w:val="007F2F9B"/>
    <w:rsid w:val="0084270D"/>
    <w:rsid w:val="00844CD5"/>
    <w:rsid w:val="00851D17"/>
    <w:rsid w:val="0087712E"/>
    <w:rsid w:val="00877927"/>
    <w:rsid w:val="008A3230"/>
    <w:rsid w:val="008C1235"/>
    <w:rsid w:val="008C3DF6"/>
    <w:rsid w:val="008C6231"/>
    <w:rsid w:val="008C7737"/>
    <w:rsid w:val="008E7770"/>
    <w:rsid w:val="008F3186"/>
    <w:rsid w:val="008F466A"/>
    <w:rsid w:val="00901C43"/>
    <w:rsid w:val="009026F0"/>
    <w:rsid w:val="00903272"/>
    <w:rsid w:val="00921BE7"/>
    <w:rsid w:val="00925558"/>
    <w:rsid w:val="0093383D"/>
    <w:rsid w:val="00934E79"/>
    <w:rsid w:val="00935796"/>
    <w:rsid w:val="00935797"/>
    <w:rsid w:val="0095409B"/>
    <w:rsid w:val="009605A3"/>
    <w:rsid w:val="0096282F"/>
    <w:rsid w:val="00965B41"/>
    <w:rsid w:val="00995629"/>
    <w:rsid w:val="009A4538"/>
    <w:rsid w:val="009C1A20"/>
    <w:rsid w:val="009E2BF5"/>
    <w:rsid w:val="00A10206"/>
    <w:rsid w:val="00A17F2D"/>
    <w:rsid w:val="00A25BDC"/>
    <w:rsid w:val="00A31380"/>
    <w:rsid w:val="00A44890"/>
    <w:rsid w:val="00A46FB6"/>
    <w:rsid w:val="00A71D8B"/>
    <w:rsid w:val="00A85429"/>
    <w:rsid w:val="00A95588"/>
    <w:rsid w:val="00AA12CD"/>
    <w:rsid w:val="00AB6071"/>
    <w:rsid w:val="00AB6157"/>
    <w:rsid w:val="00AD291F"/>
    <w:rsid w:val="00AE023A"/>
    <w:rsid w:val="00B11F25"/>
    <w:rsid w:val="00B133D5"/>
    <w:rsid w:val="00B16D20"/>
    <w:rsid w:val="00B17FBA"/>
    <w:rsid w:val="00B21841"/>
    <w:rsid w:val="00B44F29"/>
    <w:rsid w:val="00B702C6"/>
    <w:rsid w:val="00B84DD6"/>
    <w:rsid w:val="00BA4500"/>
    <w:rsid w:val="00BD40ED"/>
    <w:rsid w:val="00BE78E9"/>
    <w:rsid w:val="00BF5CEF"/>
    <w:rsid w:val="00BF6F15"/>
    <w:rsid w:val="00C01466"/>
    <w:rsid w:val="00C11E78"/>
    <w:rsid w:val="00C5241F"/>
    <w:rsid w:val="00C607C4"/>
    <w:rsid w:val="00C609D7"/>
    <w:rsid w:val="00C705D6"/>
    <w:rsid w:val="00C85C16"/>
    <w:rsid w:val="00C8757C"/>
    <w:rsid w:val="00CA478A"/>
    <w:rsid w:val="00CD08A0"/>
    <w:rsid w:val="00CF399D"/>
    <w:rsid w:val="00D12031"/>
    <w:rsid w:val="00D1377A"/>
    <w:rsid w:val="00D14DCE"/>
    <w:rsid w:val="00D14E43"/>
    <w:rsid w:val="00D16409"/>
    <w:rsid w:val="00D3008E"/>
    <w:rsid w:val="00D37DBE"/>
    <w:rsid w:val="00D57D9C"/>
    <w:rsid w:val="00D71746"/>
    <w:rsid w:val="00DA2351"/>
    <w:rsid w:val="00DA445A"/>
    <w:rsid w:val="00DA7AD5"/>
    <w:rsid w:val="00DB2B33"/>
    <w:rsid w:val="00DD0B1B"/>
    <w:rsid w:val="00DD3CFE"/>
    <w:rsid w:val="00DE364B"/>
    <w:rsid w:val="00DE6A44"/>
    <w:rsid w:val="00E1086D"/>
    <w:rsid w:val="00E20C4F"/>
    <w:rsid w:val="00E24E45"/>
    <w:rsid w:val="00E3465A"/>
    <w:rsid w:val="00E373C1"/>
    <w:rsid w:val="00E5282D"/>
    <w:rsid w:val="00E64150"/>
    <w:rsid w:val="00E77579"/>
    <w:rsid w:val="00EA234B"/>
    <w:rsid w:val="00EA42C0"/>
    <w:rsid w:val="00ED50E3"/>
    <w:rsid w:val="00EE232B"/>
    <w:rsid w:val="00EE75BA"/>
    <w:rsid w:val="00EF585E"/>
    <w:rsid w:val="00F05331"/>
    <w:rsid w:val="00F203D5"/>
    <w:rsid w:val="00F21A4C"/>
    <w:rsid w:val="00F25C64"/>
    <w:rsid w:val="00F34B6E"/>
    <w:rsid w:val="00F46D02"/>
    <w:rsid w:val="00F73933"/>
    <w:rsid w:val="00F8159F"/>
    <w:rsid w:val="00FC4ED4"/>
    <w:rsid w:val="00FD1694"/>
    <w:rsid w:val="00FE55D0"/>
    <w:rsid w:val="00FE5671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D81A1"/>
  <w15:chartTrackingRefBased/>
  <w15:docId w15:val="{27BD6A21-4360-4633-859D-C8EF92F2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FNI"/>
    <w:qFormat/>
    <w:rsid w:val="003C0F33"/>
    <w:rPr>
      <w:rFonts w:ascii="Calibri" w:hAnsi="Calibri"/>
      <w:sz w:val="22"/>
    </w:rPr>
  </w:style>
  <w:style w:type="paragraph" w:styleId="Heading1">
    <w:name w:val="heading 1"/>
    <w:aliases w:val="Header Title"/>
    <w:basedOn w:val="Header"/>
    <w:next w:val="Heading2"/>
    <w:link w:val="Heading1Char"/>
    <w:semiHidden/>
    <w:qFormat/>
    <w:rsid w:val="00DA2351"/>
    <w:pPr>
      <w:keepNext/>
      <w:numPr>
        <w:numId w:val="1"/>
      </w:numPr>
      <w:tabs>
        <w:tab w:val="clear" w:pos="4680"/>
        <w:tab w:val="clear" w:pos="9360"/>
        <w:tab w:val="left" w:pos="-1440"/>
      </w:tabs>
      <w:overflowPunct w:val="0"/>
      <w:spacing w:before="360" w:after="120"/>
      <w:textAlignment w:val="baseline"/>
      <w:outlineLvl w:val="0"/>
    </w:pPr>
    <w:rPr>
      <w:rFonts w:asciiTheme="majorHAnsi" w:eastAsia="Times New Roman" w:hAnsiTheme="majorHAnsi" w:cs="Helvetica"/>
      <w:b/>
      <w:bCs/>
      <w:caps/>
    </w:rPr>
  </w:style>
  <w:style w:type="paragraph" w:styleId="Heading2">
    <w:name w:val="heading 2"/>
    <w:aliases w:val="Sections"/>
    <w:basedOn w:val="Normal"/>
    <w:next w:val="BodyText"/>
    <w:link w:val="Heading2Char"/>
    <w:autoRedefine/>
    <w:semiHidden/>
    <w:qFormat/>
    <w:rsid w:val="00DA2351"/>
    <w:pPr>
      <w:keepNext/>
      <w:numPr>
        <w:ilvl w:val="1"/>
        <w:numId w:val="1"/>
      </w:numPr>
      <w:spacing w:before="240" w:after="240"/>
      <w:outlineLvl w:val="1"/>
    </w:pPr>
    <w:rPr>
      <w:rFonts w:ascii="Cambria" w:hAnsi="Cambria"/>
      <w:b/>
      <w:caps/>
    </w:rPr>
  </w:style>
  <w:style w:type="paragraph" w:styleId="Heading3">
    <w:name w:val="heading 3"/>
    <w:aliases w:val="Heading3 - FNI,Sub Sections"/>
    <w:basedOn w:val="Normal"/>
    <w:next w:val="BodyText"/>
    <w:link w:val="Heading3Char"/>
    <w:semiHidden/>
    <w:rsid w:val="00DA2351"/>
    <w:pPr>
      <w:numPr>
        <w:ilvl w:val="2"/>
        <w:numId w:val="1"/>
      </w:numPr>
      <w:spacing w:before="240" w:after="60" w:line="360" w:lineRule="auto"/>
      <w:outlineLvl w:val="2"/>
    </w:pPr>
    <w:rPr>
      <w:rFonts w:ascii="Cambria" w:eastAsiaTheme="majorEastAsia" w:hAnsi="Cambria" w:cstheme="majorBidi"/>
      <w:b/>
    </w:rPr>
  </w:style>
  <w:style w:type="paragraph" w:styleId="Heading4">
    <w:name w:val="heading 4"/>
    <w:basedOn w:val="Normal"/>
    <w:next w:val="BodyText"/>
    <w:link w:val="Heading4Char"/>
    <w:semiHidden/>
    <w:qFormat/>
    <w:rsid w:val="00DA2351"/>
    <w:pPr>
      <w:numPr>
        <w:ilvl w:val="3"/>
        <w:numId w:val="1"/>
      </w:numPr>
      <w:spacing w:before="60" w:after="12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link w:val="Heading5Char"/>
    <w:semiHidden/>
    <w:qFormat/>
    <w:rsid w:val="00DA2351"/>
    <w:pPr>
      <w:keepNext/>
      <w:keepLines/>
      <w:numPr>
        <w:ilvl w:val="4"/>
        <w:numId w:val="1"/>
      </w:numPr>
      <w:spacing w:before="120" w:after="60" w:line="360" w:lineRule="auto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link w:val="Heading6Char"/>
    <w:semiHidden/>
    <w:qFormat/>
    <w:rsid w:val="00DA2351"/>
    <w:pPr>
      <w:keepNext/>
      <w:keepLines/>
      <w:numPr>
        <w:ilvl w:val="5"/>
        <w:numId w:val="1"/>
      </w:numPr>
      <w:spacing w:before="120" w:after="60" w:line="360" w:lineRule="auto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link w:val="Heading7Char"/>
    <w:semiHidden/>
    <w:qFormat/>
    <w:rsid w:val="00DA2351"/>
    <w:pPr>
      <w:keepNext/>
      <w:keepLines/>
      <w:numPr>
        <w:ilvl w:val="6"/>
        <w:numId w:val="1"/>
      </w:numPr>
      <w:spacing w:before="60" w:after="60" w:line="360" w:lineRule="auto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DA2351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DA2351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NI">
    <w:name w:val="Normal FNI"/>
    <w:basedOn w:val="Normal"/>
    <w:link w:val="NormalFNIChar"/>
    <w:qFormat/>
    <w:locked/>
    <w:rsid w:val="00DA2351"/>
  </w:style>
  <w:style w:type="character" w:customStyle="1" w:styleId="NormalFNIChar">
    <w:name w:val="Normal FNI Char"/>
    <w:basedOn w:val="DefaultParagraphFont"/>
    <w:link w:val="NormalFNI"/>
    <w:rsid w:val="00DA2351"/>
    <w:rPr>
      <w:rFonts w:cs="Arial"/>
      <w:color w:val="000000" w:themeColor="text1"/>
    </w:rPr>
  </w:style>
  <w:style w:type="table" w:customStyle="1" w:styleId="TableGrid1">
    <w:name w:val="Table Grid1"/>
    <w:basedOn w:val="TableNormal"/>
    <w:next w:val="TableGrid"/>
    <w:uiPriority w:val="59"/>
    <w:rsid w:val="00DA2351"/>
    <w:rPr>
      <w:rFonts w:cs="Arial"/>
      <w:color w:val="000000" w:themeColor="text1"/>
      <w:sz w:val="24"/>
      <w:szCs w:val="24"/>
    </w:rPr>
    <w:tblPr/>
  </w:style>
  <w:style w:type="table" w:styleId="TableGrid">
    <w:name w:val="Table Grid"/>
    <w:basedOn w:val="TableNormal"/>
    <w:uiPriority w:val="39"/>
    <w:rsid w:val="00DA2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Title Char"/>
    <w:basedOn w:val="DefaultParagraphFont"/>
    <w:link w:val="Heading1"/>
    <w:semiHidden/>
    <w:rsid w:val="002414B0"/>
    <w:rPr>
      <w:rFonts w:asciiTheme="majorHAnsi" w:eastAsia="Times New Roman" w:hAnsiTheme="majorHAnsi" w:cs="Helvetica"/>
      <w:b/>
      <w:bCs/>
      <w:caps/>
      <w:sz w:val="22"/>
    </w:rPr>
  </w:style>
  <w:style w:type="paragraph" w:styleId="Header">
    <w:name w:val="header"/>
    <w:basedOn w:val="Normal"/>
    <w:link w:val="HeaderChar"/>
    <w:semiHidden/>
    <w:rsid w:val="00DA23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2414B0"/>
    <w:rPr>
      <w:rFonts w:ascii="Calibri" w:hAnsi="Calibri"/>
      <w:sz w:val="22"/>
    </w:rPr>
  </w:style>
  <w:style w:type="character" w:customStyle="1" w:styleId="Heading2Char">
    <w:name w:val="Heading 2 Char"/>
    <w:aliases w:val="Sections Char"/>
    <w:basedOn w:val="DefaultParagraphFont"/>
    <w:link w:val="Heading2"/>
    <w:semiHidden/>
    <w:rsid w:val="00DA2351"/>
    <w:rPr>
      <w:rFonts w:ascii="Cambria" w:hAnsi="Cambria"/>
      <w:b/>
      <w:caps/>
      <w:sz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DA23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A2351"/>
    <w:rPr>
      <w:rFonts w:cs="Arial"/>
      <w:color w:val="000000" w:themeColor="text1"/>
    </w:rPr>
  </w:style>
  <w:style w:type="character" w:customStyle="1" w:styleId="Heading3Char">
    <w:name w:val="Heading 3 Char"/>
    <w:aliases w:val="Heading3 - FNI Char,Sub Sections Char"/>
    <w:basedOn w:val="DefaultParagraphFont"/>
    <w:link w:val="Heading3"/>
    <w:semiHidden/>
    <w:rsid w:val="00DA2351"/>
    <w:rPr>
      <w:rFonts w:ascii="Cambria" w:eastAsiaTheme="majorEastAsia" w:hAnsi="Cambria" w:cstheme="majorBidi"/>
      <w:b/>
      <w:sz w:val="22"/>
    </w:rPr>
  </w:style>
  <w:style w:type="character" w:customStyle="1" w:styleId="Heading4Char">
    <w:name w:val="Heading 4 Char"/>
    <w:basedOn w:val="DefaultParagraphFont"/>
    <w:link w:val="Heading4"/>
    <w:semiHidden/>
    <w:rsid w:val="00DA2351"/>
    <w:rPr>
      <w:rFonts w:asciiTheme="majorHAnsi" w:eastAsiaTheme="majorEastAsia" w:hAnsiTheme="majorHAnsi" w:cstheme="majorBidi"/>
      <w:sz w:val="22"/>
    </w:rPr>
  </w:style>
  <w:style w:type="character" w:customStyle="1" w:styleId="Heading5Char">
    <w:name w:val="Heading 5 Char"/>
    <w:basedOn w:val="DefaultParagraphFont"/>
    <w:link w:val="Heading5"/>
    <w:semiHidden/>
    <w:rsid w:val="00DA2351"/>
    <w:rPr>
      <w:rFonts w:ascii="Calibri" w:eastAsiaTheme="majorEastAsia" w:hAnsi="Calibri" w:cstheme="majorBidi"/>
      <w:sz w:val="22"/>
    </w:rPr>
  </w:style>
  <w:style w:type="character" w:customStyle="1" w:styleId="Heading6Char">
    <w:name w:val="Heading 6 Char"/>
    <w:basedOn w:val="DefaultParagraphFont"/>
    <w:link w:val="Heading6"/>
    <w:semiHidden/>
    <w:rsid w:val="00DA2351"/>
    <w:rPr>
      <w:rFonts w:ascii="Calibri" w:eastAsiaTheme="majorEastAsia" w:hAnsi="Calibri" w:cstheme="majorBidi"/>
      <w:iCs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DA2351"/>
    <w:rPr>
      <w:rFonts w:ascii="Calibri" w:eastAsiaTheme="majorEastAsia" w:hAnsi="Calibri" w:cstheme="majorBidi"/>
      <w:iCs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351"/>
    <w:rPr>
      <w:rFonts w:asciiTheme="majorHAnsi" w:eastAsiaTheme="majorEastAsia" w:hAnsiTheme="majorHAnsi" w:cstheme="majorBidi"/>
      <w:color w:val="404040" w:themeColor="text1" w:themeTint="BF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351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Footer">
    <w:name w:val="footer"/>
    <w:basedOn w:val="Normal"/>
    <w:link w:val="FooterChar"/>
    <w:unhideWhenUsed/>
    <w:qFormat/>
    <w:rsid w:val="00DA23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A2351"/>
    <w:rPr>
      <w:rFonts w:cs="Arial"/>
      <w:color w:val="000000" w:themeColor="text1"/>
    </w:rPr>
  </w:style>
  <w:style w:type="table" w:customStyle="1" w:styleId="TableGrid13">
    <w:name w:val="Table Grid13"/>
    <w:basedOn w:val="TableNormal"/>
    <w:next w:val="TableGrid"/>
    <w:uiPriority w:val="59"/>
    <w:rsid w:val="00DA2351"/>
    <w:pPr>
      <w:spacing w:after="200" w:line="276" w:lineRule="auto"/>
    </w:pPr>
    <w:rPr>
      <w:rFonts w:eastAsia="Times New Roman"/>
      <w:color w:val="000000" w:themeColor="text1"/>
    </w:rPr>
    <w:tblPr/>
  </w:style>
  <w:style w:type="paragraph" w:styleId="ListParagraph">
    <w:name w:val="List Paragraph"/>
    <w:basedOn w:val="Normal"/>
    <w:link w:val="ListParagraphChar"/>
    <w:uiPriority w:val="34"/>
    <w:qFormat/>
    <w:rsid w:val="008C1235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8C1235"/>
    <w:rPr>
      <w:rFonts w:ascii="Calibri" w:hAnsi="Calibri"/>
      <w:sz w:val="22"/>
    </w:rPr>
  </w:style>
  <w:style w:type="paragraph" w:customStyle="1" w:styleId="SubheadingBlackFNI">
    <w:name w:val="Subheading Black FNI"/>
    <w:basedOn w:val="Normal"/>
    <w:next w:val="NormalFNI"/>
    <w:qFormat/>
    <w:rsid w:val="002414B0"/>
    <w:pPr>
      <w:spacing w:before="120" w:after="120"/>
    </w:pPr>
    <w:rPr>
      <w:rFonts w:asciiTheme="majorHAnsi" w:hAnsiTheme="majorHAnsi"/>
      <w:b/>
      <w:color w:val="000000" w:themeColor="text1"/>
    </w:rPr>
  </w:style>
  <w:style w:type="paragraph" w:customStyle="1" w:styleId="TemplateTitlesFNI">
    <w:name w:val="Template Titles FNI"/>
    <w:basedOn w:val="NormalFNI"/>
    <w:next w:val="NormalFNI"/>
    <w:qFormat/>
    <w:rsid w:val="002414B0"/>
    <w:pPr>
      <w:spacing w:line="192" w:lineRule="auto"/>
    </w:pPr>
    <w:rPr>
      <w:rFonts w:asciiTheme="majorHAnsi" w:hAnsiTheme="majorHAnsi"/>
      <w:b/>
      <w:caps/>
      <w:color w:val="41675C" w:themeColor="accent1"/>
      <w:sz w:val="40"/>
    </w:rPr>
  </w:style>
  <w:style w:type="table" w:customStyle="1" w:styleId="TableGrid3">
    <w:name w:val="Table Grid3"/>
    <w:basedOn w:val="TableNormal"/>
    <w:next w:val="TableGrid"/>
    <w:rsid w:val="002414B0"/>
    <w:rPr>
      <w:rFonts w:eastAsia="Times New Roman"/>
    </w:rPr>
    <w:tblPr/>
  </w:style>
  <w:style w:type="paragraph" w:customStyle="1" w:styleId="TableHeadingBlackFNI">
    <w:name w:val="Table Heading Black FNI"/>
    <w:basedOn w:val="Normal"/>
    <w:next w:val="Normal"/>
    <w:qFormat/>
    <w:locked/>
    <w:rsid w:val="002414B0"/>
    <w:pPr>
      <w:widowControl w:val="0"/>
      <w:tabs>
        <w:tab w:val="left" w:pos="8085"/>
      </w:tabs>
      <w:contextualSpacing/>
    </w:pPr>
    <w:rPr>
      <w:rFonts w:ascii="Cambria" w:hAnsi="Cambria"/>
      <w:b/>
      <w:caps/>
    </w:rPr>
  </w:style>
  <w:style w:type="character" w:styleId="PlaceholderText">
    <w:name w:val="Placeholder Text"/>
    <w:basedOn w:val="DefaultParagraphFont"/>
    <w:uiPriority w:val="99"/>
    <w:semiHidden/>
    <w:rsid w:val="00E7757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D08A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3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33D5"/>
    <w:rPr>
      <w:color w:val="90CBBF" w:themeColor="followedHyperlink"/>
      <w:u w:val="single"/>
    </w:rPr>
  </w:style>
  <w:style w:type="paragraph" w:styleId="Revision">
    <w:name w:val="Revision"/>
    <w:hidden/>
    <w:uiPriority w:val="99"/>
    <w:semiHidden/>
    <w:rsid w:val="00A31380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9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l/meetup-join/19%3ameeting_YjVlYjk2ZTQtM2QzZS00ODE5LTk4MWMtZDkwN2RjYzllNmZk%40thread.v2/0?context=%7b%22Tid%22%3a%22191657ea-bcff-4385-9d04-659ef9cee515%22%2c%22Oid%22%3a%22293ce4e7-7e9c-4894-a661-fd894d2ac75f%22%7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Templates\FNI%20Word%20Templates\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CAA7021378D47279DE558B994851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0A35E-66CA-47DF-9879-8E88E3D9605D}"/>
      </w:docPartPr>
      <w:docPartBody>
        <w:p w:rsidR="00D53967" w:rsidRDefault="00262079">
          <w:pPr>
            <w:pStyle w:val="5CAA7021378D47279DE558B994851FA5"/>
          </w:pPr>
          <w:r w:rsidRPr="00E20C4F">
            <w:rPr>
              <w:rStyle w:val="PlaceholderText"/>
              <w:color w:val="auto"/>
            </w:rPr>
            <w:t>Choose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079"/>
    <w:rsid w:val="00262079"/>
    <w:rsid w:val="00B74DE6"/>
    <w:rsid w:val="00D53967"/>
    <w:rsid w:val="00DD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4C48"/>
    <w:rPr>
      <w:color w:val="808080"/>
    </w:rPr>
  </w:style>
  <w:style w:type="paragraph" w:customStyle="1" w:styleId="5CAA7021378D47279DE558B994851FA5">
    <w:name w:val="5CAA7021378D47279DE558B994851F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DM Colors">
      <a:dk1>
        <a:sysClr val="windowText" lastClr="000000"/>
      </a:dk1>
      <a:lt1>
        <a:sysClr val="window" lastClr="FFFFFF"/>
      </a:lt1>
      <a:dk2>
        <a:srgbClr val="13332C"/>
      </a:dk2>
      <a:lt2>
        <a:srgbClr val="D1D3D4"/>
      </a:lt2>
      <a:accent1>
        <a:srgbClr val="41675C"/>
      </a:accent1>
      <a:accent2>
        <a:srgbClr val="85AC40"/>
      </a:accent2>
      <a:accent3>
        <a:srgbClr val="2F4750"/>
      </a:accent3>
      <a:accent4>
        <a:srgbClr val="F6A040"/>
      </a:accent4>
      <a:accent5>
        <a:srgbClr val="DC6527"/>
      </a:accent5>
      <a:accent6>
        <a:srgbClr val="A32444"/>
      </a:accent6>
      <a:hlink>
        <a:srgbClr val="124F82"/>
      </a:hlink>
      <a:folHlink>
        <a:srgbClr val="90CBB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FAF17-09F1-4E05-8E87-EFEEE6648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Agenda.dotx</Template>
  <TotalTime>12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Freese and Nichols, Inc.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Erica Craycraft</dc:creator>
  <cp:keywords/>
  <dc:description/>
  <cp:lastModifiedBy>Dawn Warrick</cp:lastModifiedBy>
  <cp:revision>3</cp:revision>
  <cp:lastPrinted>2022-12-01T00:47:00Z</cp:lastPrinted>
  <dcterms:created xsi:type="dcterms:W3CDTF">2023-09-28T20:07:00Z</dcterms:created>
  <dcterms:modified xsi:type="dcterms:W3CDTF">2023-10-12T14:21:00Z</dcterms:modified>
</cp:coreProperties>
</file>