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3"/>
        <w:tblpPr w:leftFromText="187" w:rightFromText="187" w:vertAnchor="page" w:horzAnchor="margin" w:tblpXSpec="center" w:tblpY="2276"/>
        <w:tblOverlap w:val="never"/>
        <w:tblW w:w="103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45"/>
        <w:gridCol w:w="6755"/>
        <w:gridCol w:w="1980"/>
        <w:gridCol w:w="265"/>
      </w:tblGrid>
      <w:tr w:rsidR="007D7DA1" w:rsidRPr="00A10206" w14:paraId="31796E46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67DB3EA4" w14:textId="77777777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Meeting:</w:t>
            </w:r>
          </w:p>
        </w:tc>
        <w:tc>
          <w:tcPr>
            <w:tcW w:w="9000" w:type="dxa"/>
            <w:gridSpan w:val="3"/>
            <w:vAlign w:val="center"/>
          </w:tcPr>
          <w:p w14:paraId="60FEFE94" w14:textId="5EFBA8A3" w:rsidR="007D7DA1" w:rsidRPr="00A10206" w:rsidRDefault="00C705D6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7603CA7" wp14:editId="50BF99E2">
                  <wp:simplePos x="0" y="0"/>
                  <wp:positionH relativeFrom="column">
                    <wp:posOffset>3508375</wp:posOffset>
                  </wp:positionH>
                  <wp:positionV relativeFrom="page">
                    <wp:posOffset>0</wp:posOffset>
                  </wp:positionV>
                  <wp:extent cx="2128520" cy="760095"/>
                  <wp:effectExtent l="0" t="0" r="508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52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349C">
              <w:rPr>
                <w:rFonts w:ascii="Open Sans" w:hAnsi="Open Sans" w:cs="Open Sans"/>
                <w:szCs w:val="22"/>
              </w:rPr>
              <w:t>Downtown Workshop #1</w:t>
            </w:r>
          </w:p>
        </w:tc>
      </w:tr>
      <w:tr w:rsidR="007D7DA1" w:rsidRPr="00A10206" w14:paraId="6AE67008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1A884C99" w14:textId="6E8E2AD9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Date:</w:t>
            </w:r>
          </w:p>
        </w:tc>
        <w:sdt>
          <w:sdtPr>
            <w:rPr>
              <w:rFonts w:ascii="Open Sans" w:hAnsi="Open Sans" w:cs="Open Sans"/>
              <w:szCs w:val="22"/>
            </w:rPr>
            <w:id w:val="-1556849687"/>
            <w:placeholder>
              <w:docPart w:val="5CAA7021378D47279DE558B994851FA5"/>
            </w:placeholder>
            <w:date w:fullDate="2024-06-13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9000" w:type="dxa"/>
                <w:gridSpan w:val="3"/>
                <w:vAlign w:val="center"/>
              </w:tcPr>
              <w:p w14:paraId="79EF42E6" w14:textId="36EDBBD2" w:rsidR="007D7DA1" w:rsidRPr="00A10206" w:rsidRDefault="0006349C" w:rsidP="00CD08A0">
                <w:pPr>
                  <w:pStyle w:val="NormalFNI"/>
                  <w:widowControl w:val="0"/>
                  <w:spacing w:before="120" w:after="120"/>
                  <w:ind w:left="72"/>
                  <w:rPr>
                    <w:rFonts w:ascii="Open Sans" w:hAnsi="Open Sans" w:cs="Open Sans"/>
                    <w:szCs w:val="22"/>
                  </w:rPr>
                </w:pPr>
                <w:r>
                  <w:rPr>
                    <w:rFonts w:ascii="Open Sans" w:hAnsi="Open Sans" w:cs="Open Sans"/>
                    <w:szCs w:val="22"/>
                  </w:rPr>
                  <w:t>June 13, 2024</w:t>
                </w:r>
              </w:p>
            </w:tc>
          </w:sdtContent>
        </w:sdt>
      </w:tr>
      <w:tr w:rsidR="00E373C1" w:rsidRPr="00A10206" w14:paraId="049AAF9A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2564D420" w14:textId="268A0B63" w:rsidR="00E373C1" w:rsidRPr="00935796" w:rsidRDefault="00E373C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Time:</w:t>
            </w:r>
          </w:p>
        </w:tc>
        <w:tc>
          <w:tcPr>
            <w:tcW w:w="9000" w:type="dxa"/>
            <w:gridSpan w:val="3"/>
            <w:vAlign w:val="center"/>
          </w:tcPr>
          <w:p w14:paraId="282A94C9" w14:textId="6222DB41" w:rsidR="00E373C1" w:rsidRPr="00A10206" w:rsidRDefault="00DE075A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11:30 a.m</w:t>
            </w:r>
            <w:r w:rsidR="00AE023A">
              <w:rPr>
                <w:rFonts w:ascii="Open Sans" w:hAnsi="Open Sans" w:cs="Open Sans"/>
                <w:szCs w:val="22"/>
              </w:rPr>
              <w:t>.</w:t>
            </w:r>
            <w:r w:rsidR="000D4799">
              <w:t xml:space="preserve"> </w:t>
            </w:r>
            <w:r w:rsidR="00935796">
              <w:t xml:space="preserve"> </w:t>
            </w:r>
            <w:r w:rsidR="00C705D6">
              <w:rPr>
                <w:noProof/>
              </w:rPr>
              <w:t xml:space="preserve"> </w:t>
            </w:r>
          </w:p>
        </w:tc>
      </w:tr>
      <w:tr w:rsidR="00E373C1" w:rsidRPr="00A10206" w14:paraId="5E9F369D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7B3D0863" w14:textId="6EC2375A" w:rsidR="00E373C1" w:rsidRPr="00935796" w:rsidRDefault="009C1A20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Location</w:t>
            </w:r>
            <w:r w:rsidR="00E373C1"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:</w:t>
            </w:r>
          </w:p>
        </w:tc>
        <w:tc>
          <w:tcPr>
            <w:tcW w:w="9000" w:type="dxa"/>
            <w:gridSpan w:val="3"/>
            <w:vAlign w:val="center"/>
          </w:tcPr>
          <w:p w14:paraId="6F77B672" w14:textId="4497BBE7" w:rsidR="00056EAF" w:rsidRPr="00A10206" w:rsidRDefault="00056EAF" w:rsidP="00056EAF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color w:val="252424"/>
                <w:szCs w:val="22"/>
              </w:rPr>
            </w:pPr>
            <w:r w:rsidRPr="00056EAF">
              <w:rPr>
                <w:rFonts w:ascii="Open Sans" w:hAnsi="Open Sans" w:cs="Open Sans"/>
                <w:szCs w:val="22"/>
              </w:rPr>
              <w:t>2824 Progressive Drive</w:t>
            </w:r>
            <w:r w:rsidR="00714905">
              <w:rPr>
                <w:rFonts w:ascii="Open Sans" w:hAnsi="Open Sans" w:cs="Open Sans"/>
                <w:szCs w:val="22"/>
              </w:rPr>
              <w:t xml:space="preserve"> (Conference Room 121)</w:t>
            </w:r>
          </w:p>
        </w:tc>
      </w:tr>
      <w:tr w:rsidR="007D7DA1" w:rsidRPr="00A10206" w14:paraId="17184DA4" w14:textId="77777777" w:rsidTr="0093383D">
        <w:trPr>
          <w:trHeight w:val="545"/>
        </w:trPr>
        <w:tc>
          <w:tcPr>
            <w:tcW w:w="10345" w:type="dxa"/>
            <w:gridSpan w:val="4"/>
            <w:vAlign w:val="bottom"/>
          </w:tcPr>
          <w:p w14:paraId="2660F463" w14:textId="77777777" w:rsidR="00482A41" w:rsidRDefault="00482A4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</w:pPr>
          </w:p>
          <w:p w14:paraId="63ADA177" w14:textId="4A5E7FFD" w:rsidR="007D7DA1" w:rsidRPr="00DA7AD5" w:rsidRDefault="007D7DA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Agenda</w:t>
            </w:r>
          </w:p>
        </w:tc>
      </w:tr>
      <w:tr w:rsidR="007D7DA1" w:rsidRPr="00A10206" w14:paraId="09846CB5" w14:textId="77777777" w:rsidTr="008003C1">
        <w:trPr>
          <w:trHeight w:val="446"/>
        </w:trPr>
        <w:tc>
          <w:tcPr>
            <w:tcW w:w="8100" w:type="dxa"/>
            <w:gridSpan w:val="2"/>
            <w:vAlign w:val="center"/>
          </w:tcPr>
          <w:p w14:paraId="1A674647" w14:textId="77777777" w:rsidR="007D7DA1" w:rsidRPr="00DA7AD5" w:rsidRDefault="007D7DA1" w:rsidP="003449CC">
            <w:pPr>
              <w:widowControl w:val="0"/>
              <w:spacing w:before="120" w:after="120"/>
              <w:ind w:left="-32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Topic</w:t>
            </w:r>
          </w:p>
        </w:tc>
        <w:tc>
          <w:tcPr>
            <w:tcW w:w="1980" w:type="dxa"/>
            <w:vAlign w:val="center"/>
          </w:tcPr>
          <w:p w14:paraId="06FFC007" w14:textId="4C623A5C" w:rsidR="007D7DA1" w:rsidRPr="009A4538" w:rsidRDefault="00ED50E3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  <w:r w:rsidRPr="00ED50E3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TIME</w:t>
            </w:r>
          </w:p>
        </w:tc>
        <w:tc>
          <w:tcPr>
            <w:tcW w:w="265" w:type="dxa"/>
            <w:vAlign w:val="center"/>
          </w:tcPr>
          <w:p w14:paraId="1C7682CB" w14:textId="6F3F63A0" w:rsidR="007D7DA1" w:rsidRPr="009A4538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</w:p>
        </w:tc>
      </w:tr>
      <w:tr w:rsidR="00482A41" w:rsidRPr="00935796" w14:paraId="5F48F8DE" w14:textId="77777777" w:rsidTr="00412532">
        <w:trPr>
          <w:trHeight w:val="569"/>
        </w:trPr>
        <w:tc>
          <w:tcPr>
            <w:tcW w:w="8100" w:type="dxa"/>
            <w:gridSpan w:val="2"/>
          </w:tcPr>
          <w:p w14:paraId="70F813B6" w14:textId="5913758B" w:rsidR="00506E88" w:rsidRPr="00412532" w:rsidRDefault="00E16318" w:rsidP="00412532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Introduction</w:t>
            </w:r>
          </w:p>
        </w:tc>
        <w:tc>
          <w:tcPr>
            <w:tcW w:w="1980" w:type="dxa"/>
          </w:tcPr>
          <w:p w14:paraId="78192E24" w14:textId="00E07ED2" w:rsidR="00506E88" w:rsidRPr="00935796" w:rsidRDefault="00E16318" w:rsidP="00412532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11:30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 xml:space="preserve"> – 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11:</w:t>
            </w:r>
            <w:r w:rsidR="00D731CE">
              <w:rPr>
                <w:rFonts w:ascii="Open Sans" w:hAnsi="Open Sans" w:cs="Open Sans"/>
                <w:bCs/>
                <w:iCs/>
                <w:szCs w:val="22"/>
              </w:rPr>
              <w:t>45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 xml:space="preserve"> </w:t>
            </w:r>
            <w:r w:rsidR="008003C1">
              <w:rPr>
                <w:rFonts w:ascii="Open Sans" w:hAnsi="Open Sans" w:cs="Open Sans"/>
                <w:bCs/>
                <w:iCs/>
                <w:szCs w:val="22"/>
              </w:rPr>
              <w:t>AM</w:t>
            </w:r>
          </w:p>
        </w:tc>
        <w:tc>
          <w:tcPr>
            <w:tcW w:w="265" w:type="dxa"/>
          </w:tcPr>
          <w:p w14:paraId="790C132F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12532" w:rsidRPr="00935796" w14:paraId="4EF2B995" w14:textId="77777777" w:rsidTr="008003C1">
        <w:trPr>
          <w:trHeight w:val="576"/>
        </w:trPr>
        <w:tc>
          <w:tcPr>
            <w:tcW w:w="8100" w:type="dxa"/>
            <w:gridSpan w:val="2"/>
          </w:tcPr>
          <w:p w14:paraId="0FEF8520" w14:textId="77777777" w:rsidR="00412532" w:rsidRPr="00506E88" w:rsidRDefault="00412532" w:rsidP="00412532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Defining Downtown</w:t>
            </w:r>
          </w:p>
          <w:p w14:paraId="72D2E4A1" w14:textId="77777777" w:rsidR="00412532" w:rsidRDefault="00412532" w:rsidP="00412532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Policy Boundaries Review</w:t>
            </w:r>
          </w:p>
          <w:p w14:paraId="4042B4E8" w14:textId="7BE61F37" w:rsidR="00412532" w:rsidRPr="00412532" w:rsidRDefault="00412532" w:rsidP="00412532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 w:rsidRPr="00412532">
              <w:rPr>
                <w:rFonts w:ascii="Open Sans" w:hAnsi="Open Sans" w:cs="Open Sans"/>
                <w:bCs/>
                <w:iCs/>
                <w:szCs w:val="22"/>
              </w:rPr>
              <w:t>Mapping Exercise</w:t>
            </w:r>
          </w:p>
        </w:tc>
        <w:tc>
          <w:tcPr>
            <w:tcW w:w="1980" w:type="dxa"/>
          </w:tcPr>
          <w:p w14:paraId="5A2311A1" w14:textId="4E29B7BA" w:rsidR="00412532" w:rsidRDefault="00412532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11:45 – 12:15 PM</w:t>
            </w:r>
          </w:p>
        </w:tc>
        <w:tc>
          <w:tcPr>
            <w:tcW w:w="265" w:type="dxa"/>
          </w:tcPr>
          <w:p w14:paraId="0E68362B" w14:textId="77777777" w:rsidR="00412532" w:rsidRPr="00935796" w:rsidRDefault="00412532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8C3DF6" w:rsidRPr="00935796" w14:paraId="0965D70F" w14:textId="77777777" w:rsidTr="008003C1">
        <w:trPr>
          <w:trHeight w:val="509"/>
        </w:trPr>
        <w:tc>
          <w:tcPr>
            <w:tcW w:w="8100" w:type="dxa"/>
            <w:gridSpan w:val="2"/>
          </w:tcPr>
          <w:p w14:paraId="5F78B517" w14:textId="3C609D5C" w:rsidR="008C3DF6" w:rsidRDefault="003274F8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Proposed</w:t>
            </w:r>
            <w:r w:rsidR="008326DB">
              <w:rPr>
                <w:rFonts w:ascii="Open Sans" w:hAnsi="Open Sans" w:cs="Open Sans"/>
                <w:b/>
                <w:iCs/>
                <w:szCs w:val="22"/>
              </w:rPr>
              <w:t xml:space="preserve"> Regulatory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Approach</w:t>
            </w:r>
          </w:p>
        </w:tc>
        <w:tc>
          <w:tcPr>
            <w:tcW w:w="1980" w:type="dxa"/>
          </w:tcPr>
          <w:p w14:paraId="34C81032" w14:textId="63624D8C" w:rsidR="008C3DF6" w:rsidRDefault="003274F8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12:15</w:t>
            </w:r>
            <w:r w:rsidR="00565497">
              <w:rPr>
                <w:rFonts w:ascii="Open Sans" w:hAnsi="Open Sans" w:cs="Open Sans"/>
                <w:bCs/>
                <w:iCs/>
                <w:szCs w:val="22"/>
              </w:rPr>
              <w:t xml:space="preserve"> – </w:t>
            </w:r>
            <w:r w:rsidR="003B6FC9"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3E1767">
              <w:rPr>
                <w:rFonts w:ascii="Open Sans" w:hAnsi="Open Sans" w:cs="Open Sans"/>
                <w:bCs/>
                <w:iCs/>
                <w:szCs w:val="22"/>
              </w:rPr>
              <w:t>30</w:t>
            </w:r>
            <w:r w:rsidR="00565497"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7A221AAA" w14:textId="77777777" w:rsidR="008C3DF6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12532" w:rsidRPr="00935796" w14:paraId="37386FF0" w14:textId="77777777" w:rsidTr="008003C1">
        <w:trPr>
          <w:trHeight w:val="509"/>
        </w:trPr>
        <w:tc>
          <w:tcPr>
            <w:tcW w:w="8100" w:type="dxa"/>
            <w:gridSpan w:val="2"/>
          </w:tcPr>
          <w:p w14:paraId="67D61C0C" w14:textId="15D64AAA" w:rsidR="00412532" w:rsidRPr="00412532" w:rsidRDefault="00412532" w:rsidP="00412532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Urban Design</w:t>
            </w:r>
          </w:p>
        </w:tc>
        <w:tc>
          <w:tcPr>
            <w:tcW w:w="1980" w:type="dxa"/>
          </w:tcPr>
          <w:p w14:paraId="1BFED7AC" w14:textId="521677B7" w:rsidR="00412532" w:rsidRDefault="00412532" w:rsidP="00412532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12:30 – 1:00 PM</w:t>
            </w:r>
          </w:p>
        </w:tc>
        <w:tc>
          <w:tcPr>
            <w:tcW w:w="265" w:type="dxa"/>
          </w:tcPr>
          <w:p w14:paraId="1AA496C3" w14:textId="77777777" w:rsidR="00412532" w:rsidRPr="00935796" w:rsidRDefault="00412532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82A41" w:rsidRPr="00935796" w14:paraId="2A45CCDA" w14:textId="77777777" w:rsidTr="00412532">
        <w:trPr>
          <w:trHeight w:val="515"/>
        </w:trPr>
        <w:tc>
          <w:tcPr>
            <w:tcW w:w="8100" w:type="dxa"/>
            <w:gridSpan w:val="2"/>
          </w:tcPr>
          <w:p w14:paraId="37DB3AAB" w14:textId="7D1E7086" w:rsidR="00506E88" w:rsidRPr="00412532" w:rsidRDefault="00412532" w:rsidP="00412532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Oversight Authority</w:t>
            </w:r>
          </w:p>
        </w:tc>
        <w:tc>
          <w:tcPr>
            <w:tcW w:w="1980" w:type="dxa"/>
          </w:tcPr>
          <w:p w14:paraId="70667375" w14:textId="3DCF48D2" w:rsidR="00506E88" w:rsidRPr="00935796" w:rsidRDefault="003E1767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1:00-1:30 PM</w:t>
            </w:r>
          </w:p>
        </w:tc>
        <w:tc>
          <w:tcPr>
            <w:tcW w:w="265" w:type="dxa"/>
          </w:tcPr>
          <w:p w14:paraId="25683855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12532" w:rsidRPr="00935796" w14:paraId="50735783" w14:textId="77777777" w:rsidTr="00412532">
        <w:trPr>
          <w:trHeight w:val="605"/>
        </w:trPr>
        <w:tc>
          <w:tcPr>
            <w:tcW w:w="8100" w:type="dxa"/>
            <w:gridSpan w:val="2"/>
          </w:tcPr>
          <w:p w14:paraId="4D599C4D" w14:textId="4C458BFB" w:rsidR="00412532" w:rsidRDefault="00412532" w:rsidP="00506E88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 xml:space="preserve">NEXT MEETING 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– TBD</w:t>
            </w:r>
          </w:p>
        </w:tc>
        <w:tc>
          <w:tcPr>
            <w:tcW w:w="1980" w:type="dxa"/>
          </w:tcPr>
          <w:p w14:paraId="01CE0600" w14:textId="77777777" w:rsidR="00412532" w:rsidRDefault="00412532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265" w:type="dxa"/>
          </w:tcPr>
          <w:p w14:paraId="57C8E12D" w14:textId="77777777" w:rsidR="00412532" w:rsidRPr="00935796" w:rsidRDefault="00412532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9026F0" w:rsidRPr="00935796" w14:paraId="5291E100" w14:textId="77777777" w:rsidTr="008003C1">
        <w:trPr>
          <w:trHeight w:val="576"/>
        </w:trPr>
        <w:tc>
          <w:tcPr>
            <w:tcW w:w="8100" w:type="dxa"/>
            <w:gridSpan w:val="2"/>
          </w:tcPr>
          <w:p w14:paraId="00CF97CD" w14:textId="77777777" w:rsidR="0025017D" w:rsidRDefault="0025017D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7BE9D795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0CECBF5B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4D4A23B5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7018C3F9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3C2B5659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3F1B7586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756F5D97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0ED4A0A6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0CABDAB3" w14:textId="77777777" w:rsidR="00AF2829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  <w:p w14:paraId="57AE15B0" w14:textId="6ECEC80F" w:rsidR="00AF2829" w:rsidRPr="0025017D" w:rsidRDefault="00AF2829" w:rsidP="0025017D">
            <w:pPr>
              <w:widowControl w:val="0"/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1980" w:type="dxa"/>
          </w:tcPr>
          <w:p w14:paraId="4C82E3C4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265" w:type="dxa"/>
          </w:tcPr>
          <w:p w14:paraId="5468C672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</w:tbl>
    <w:p w14:paraId="518FE8BA" w14:textId="54297BB3" w:rsidR="00BD40ED" w:rsidRPr="00056EAF" w:rsidRDefault="00BD40ED" w:rsidP="00C609D7">
      <w:pPr>
        <w:rPr>
          <w:i/>
          <w:iCs/>
        </w:rPr>
      </w:pPr>
      <w:r w:rsidRPr="00056EAF">
        <w:rPr>
          <w:i/>
          <w:iCs/>
        </w:rPr>
        <w:t>Note:</w:t>
      </w:r>
      <w:r w:rsidR="00056EAF" w:rsidRPr="00056EAF">
        <w:rPr>
          <w:i/>
          <w:iCs/>
        </w:rPr>
        <w:t xml:space="preserve"> </w:t>
      </w:r>
      <w:r w:rsidRPr="00056EAF">
        <w:rPr>
          <w:i/>
          <w:iCs/>
        </w:rPr>
        <w:t xml:space="preserve">Please complete the sign in sheet for each </w:t>
      </w:r>
      <w:r w:rsidR="00F045C5">
        <w:rPr>
          <w:i/>
          <w:iCs/>
        </w:rPr>
        <w:t>Workshop</w:t>
      </w:r>
    </w:p>
    <w:sectPr w:rsidR="00BD40ED" w:rsidRPr="00056EAF" w:rsidSect="00F34B6E">
      <w:headerReference w:type="first" r:id="rId12"/>
      <w:type w:val="continuous"/>
      <w:pgSz w:w="12240" w:h="15840" w:code="1"/>
      <w:pgMar w:top="72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69EAC" w14:textId="77777777" w:rsidR="00E218B7" w:rsidRDefault="00E218B7" w:rsidP="002414B0">
      <w:r>
        <w:separator/>
      </w:r>
    </w:p>
  </w:endnote>
  <w:endnote w:type="continuationSeparator" w:id="0">
    <w:p w14:paraId="477158E5" w14:textId="77777777" w:rsidR="00E218B7" w:rsidRDefault="00E218B7" w:rsidP="002414B0">
      <w:r>
        <w:continuationSeparator/>
      </w:r>
    </w:p>
  </w:endnote>
  <w:endnote w:type="continuationNotice" w:id="1">
    <w:p w14:paraId="67B430A8" w14:textId="77777777" w:rsidR="00E218B7" w:rsidRDefault="00E21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0B039" w14:textId="77777777" w:rsidR="00E218B7" w:rsidRDefault="00E218B7" w:rsidP="002414B0">
      <w:r>
        <w:separator/>
      </w:r>
    </w:p>
  </w:footnote>
  <w:footnote w:type="continuationSeparator" w:id="0">
    <w:p w14:paraId="2929A167" w14:textId="77777777" w:rsidR="00E218B7" w:rsidRDefault="00E218B7" w:rsidP="002414B0">
      <w:r>
        <w:continuationSeparator/>
      </w:r>
    </w:p>
  </w:footnote>
  <w:footnote w:type="continuationNotice" w:id="1">
    <w:p w14:paraId="5069EA0F" w14:textId="77777777" w:rsidR="00E218B7" w:rsidRDefault="00E218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C9B03" w14:textId="1DE77940" w:rsidR="001C65BA" w:rsidRPr="00D8706B" w:rsidRDefault="00E373C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951E57B" wp14:editId="3CE4300D">
              <wp:simplePos x="0" y="0"/>
              <wp:positionH relativeFrom="column">
                <wp:posOffset>-336550</wp:posOffset>
              </wp:positionH>
              <wp:positionV relativeFrom="paragraph">
                <wp:posOffset>371164</wp:posOffset>
              </wp:positionV>
              <wp:extent cx="2473325" cy="378460"/>
              <wp:effectExtent l="0" t="0" r="0" b="2540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325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93678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69366" w14:textId="77777777" w:rsidR="001C65BA" w:rsidRPr="000D4799" w:rsidRDefault="00DE6A44">
                          <w:pPr>
                            <w:pStyle w:val="TemplateTitlesFNI"/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</w:pPr>
                          <w:r w:rsidRPr="000D4799"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  <w:t>Meeting 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1E57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26.5pt;margin-top:29.25pt;width:194.75pt;height:2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" filled="f" fillcolor="#093678" stroked="f">
              <v:textbox>
                <w:txbxContent>
                  <w:p w14:paraId="4CA69366" w14:textId="77777777" w:rsidR="001C65BA" w:rsidRPr="000D4799" w:rsidRDefault="00DE6A44">
                    <w:pPr>
                      <w:pStyle w:val="TemplateTitlesFNI"/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</w:pPr>
                    <w:r w:rsidRPr="000D4799"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  <w:t>Meeting AGENDA</w:t>
                    </w:r>
                  </w:p>
                </w:txbxContent>
              </v:textbox>
            </v:shape>
          </w:pict>
        </mc:Fallback>
      </mc:AlternateContent>
    </w:r>
    <w:r w:rsidR="00DE6A44">
      <w:rPr>
        <w:noProof/>
      </w:rPr>
      <w:drawing>
        <wp:anchor distT="0" distB="0" distL="114300" distR="114300" simplePos="0" relativeHeight="251658240" behindDoc="1" locked="0" layoutInCell="1" allowOverlap="1" wp14:anchorId="5C8EDE63" wp14:editId="7BD7A3E5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769860" cy="1188720"/>
          <wp:effectExtent l="0" t="0" r="2540" b="0"/>
          <wp:wrapTight wrapText="bothSides">
            <wp:wrapPolygon edited="0">
              <wp:start x="0" y="0"/>
              <wp:lineTo x="0" y="21115"/>
              <wp:lineTo x="21554" y="21115"/>
              <wp:lineTo x="2155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uston_header_gree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358" b="-1"/>
                  <a:stretch/>
                </pic:blipFill>
                <pic:spPr bwMode="auto">
                  <a:xfrm>
                    <a:off x="0" y="0"/>
                    <a:ext cx="7769860" cy="1188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D3E6F"/>
    <w:multiLevelType w:val="hybridMultilevel"/>
    <w:tmpl w:val="CA4A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34FE"/>
    <w:multiLevelType w:val="hybridMultilevel"/>
    <w:tmpl w:val="0E540AE8"/>
    <w:lvl w:ilvl="0" w:tplc="EC1C8C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343F"/>
    <w:multiLevelType w:val="hybridMultilevel"/>
    <w:tmpl w:val="445CE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F3215"/>
    <w:multiLevelType w:val="hybridMultilevel"/>
    <w:tmpl w:val="A39C0CCA"/>
    <w:lvl w:ilvl="0" w:tplc="E1565400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BB8"/>
    <w:multiLevelType w:val="hybridMultilevel"/>
    <w:tmpl w:val="83FCC968"/>
    <w:lvl w:ilvl="0" w:tplc="E83026B0">
      <w:start w:val="9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821F0"/>
    <w:multiLevelType w:val="hybridMultilevel"/>
    <w:tmpl w:val="8970F440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A3FE3"/>
    <w:multiLevelType w:val="multilevel"/>
    <w:tmpl w:val="4EE4E264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aps/>
        <w:sz w:val="24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Arial" w:hint="default"/>
        <w:b/>
        <w:i w:val="0"/>
        <w:caps/>
        <w:sz w:val="24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Arial" w:hint="default"/>
        <w:sz w:val="24"/>
        <w:szCs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Arial" w:hint="default"/>
        <w:sz w:val="24"/>
        <w:szCs w:val="20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  <w:sz w:val="24"/>
        <w:szCs w:val="20"/>
      </w:rPr>
    </w:lvl>
    <w:lvl w:ilvl="5">
      <w:start w:val="1"/>
      <w:numFmt w:val="decimal"/>
      <w:pStyle w:val="Heading6"/>
      <w:lvlText w:val="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0"/>
        <w:szCs w:val="20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pStyle w:val="Heading8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644"/>
        </w:tabs>
        <w:ind w:left="4644" w:hanging="1584"/>
      </w:pPr>
      <w:rPr>
        <w:rFonts w:hint="default"/>
      </w:rPr>
    </w:lvl>
  </w:abstractNum>
  <w:abstractNum w:abstractNumId="7" w15:restartNumberingAfterBreak="0">
    <w:nsid w:val="206D2614"/>
    <w:multiLevelType w:val="hybridMultilevel"/>
    <w:tmpl w:val="42760ADC"/>
    <w:lvl w:ilvl="0" w:tplc="5322A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C22A5"/>
    <w:multiLevelType w:val="hybridMultilevel"/>
    <w:tmpl w:val="8EEEAF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637A6"/>
    <w:multiLevelType w:val="hybridMultilevel"/>
    <w:tmpl w:val="27065E32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35DCA"/>
    <w:multiLevelType w:val="hybridMultilevel"/>
    <w:tmpl w:val="551A4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B7209B8">
      <w:start w:val="1"/>
      <w:numFmt w:val="lowerLetter"/>
      <w:lvlText w:val="%2."/>
      <w:lvlJc w:val="left"/>
      <w:pPr>
        <w:ind w:left="720" w:hanging="360"/>
      </w:pPr>
      <w:rPr>
        <w:b w:val="0"/>
        <w:bCs/>
      </w:r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7545D"/>
    <w:multiLevelType w:val="hybridMultilevel"/>
    <w:tmpl w:val="E1D41686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235C1"/>
    <w:multiLevelType w:val="hybridMultilevel"/>
    <w:tmpl w:val="D8F6E39E"/>
    <w:lvl w:ilvl="0" w:tplc="2700A4CA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A81A76FA">
      <w:start w:val="1"/>
      <w:numFmt w:val="bullet"/>
      <w:lvlText w:val="-"/>
      <w:lvlJc w:val="left"/>
      <w:pPr>
        <w:ind w:left="2700" w:hanging="360"/>
      </w:pPr>
      <w:rPr>
        <w:rFonts w:ascii="Open Sans" w:eastAsia="Times New Roman" w:hAnsi="Open Sans" w:cs="Open Sans" w:hint="default"/>
        <w:color w:val="85AC40" w:themeColor="accent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544011"/>
    <w:multiLevelType w:val="hybridMultilevel"/>
    <w:tmpl w:val="88A46A48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4" w15:restartNumberingAfterBreak="0">
    <w:nsid w:val="45633844"/>
    <w:multiLevelType w:val="hybridMultilevel"/>
    <w:tmpl w:val="8970F440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85D06"/>
    <w:multiLevelType w:val="hybridMultilevel"/>
    <w:tmpl w:val="1DA6E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364FD5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84C"/>
    <w:multiLevelType w:val="hybridMultilevel"/>
    <w:tmpl w:val="BA7CCA9C"/>
    <w:lvl w:ilvl="0" w:tplc="3CC6D74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57346"/>
    <w:multiLevelType w:val="hybridMultilevel"/>
    <w:tmpl w:val="327C22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B7A85"/>
    <w:multiLevelType w:val="hybridMultilevel"/>
    <w:tmpl w:val="392A63E6"/>
    <w:lvl w:ilvl="0" w:tplc="73448B22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9" w15:restartNumberingAfterBreak="0">
    <w:nsid w:val="70B22C0A"/>
    <w:multiLevelType w:val="hybridMultilevel"/>
    <w:tmpl w:val="B82AC4E2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0" w15:restartNumberingAfterBreak="0">
    <w:nsid w:val="794D4552"/>
    <w:multiLevelType w:val="hybridMultilevel"/>
    <w:tmpl w:val="83DAA4DC"/>
    <w:lvl w:ilvl="0" w:tplc="CFC6812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726845">
    <w:abstractNumId w:val="6"/>
  </w:num>
  <w:num w:numId="2" w16cid:durableId="129788090">
    <w:abstractNumId w:val="15"/>
  </w:num>
  <w:num w:numId="3" w16cid:durableId="1092313927">
    <w:abstractNumId w:val="8"/>
  </w:num>
  <w:num w:numId="4" w16cid:durableId="1664972363">
    <w:abstractNumId w:val="10"/>
  </w:num>
  <w:num w:numId="5" w16cid:durableId="1427995530">
    <w:abstractNumId w:val="9"/>
  </w:num>
  <w:num w:numId="6" w16cid:durableId="1713656348">
    <w:abstractNumId w:val="14"/>
  </w:num>
  <w:num w:numId="7" w16cid:durableId="464198496">
    <w:abstractNumId w:val="5"/>
  </w:num>
  <w:num w:numId="8" w16cid:durableId="454101354">
    <w:abstractNumId w:val="18"/>
  </w:num>
  <w:num w:numId="9" w16cid:durableId="1125931569">
    <w:abstractNumId w:val="19"/>
  </w:num>
  <w:num w:numId="10" w16cid:durableId="13852075">
    <w:abstractNumId w:val="13"/>
  </w:num>
  <w:num w:numId="11" w16cid:durableId="1297219729">
    <w:abstractNumId w:val="20"/>
  </w:num>
  <w:num w:numId="12" w16cid:durableId="678237143">
    <w:abstractNumId w:val="17"/>
  </w:num>
  <w:num w:numId="13" w16cid:durableId="88357723">
    <w:abstractNumId w:val="3"/>
  </w:num>
  <w:num w:numId="14" w16cid:durableId="38432939">
    <w:abstractNumId w:val="7"/>
  </w:num>
  <w:num w:numId="15" w16cid:durableId="149911260">
    <w:abstractNumId w:val="16"/>
  </w:num>
  <w:num w:numId="16" w16cid:durableId="1159805641">
    <w:abstractNumId w:val="11"/>
  </w:num>
  <w:num w:numId="17" w16cid:durableId="1665743756">
    <w:abstractNumId w:val="12"/>
  </w:num>
  <w:num w:numId="18" w16cid:durableId="379593116">
    <w:abstractNumId w:val="2"/>
  </w:num>
  <w:num w:numId="19" w16cid:durableId="758480367">
    <w:abstractNumId w:val="1"/>
  </w:num>
  <w:num w:numId="20" w16cid:durableId="1018654769">
    <w:abstractNumId w:val="0"/>
  </w:num>
  <w:num w:numId="21" w16cid:durableId="159050855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sTQytjCyMDMzMzdX0lEKTi0uzszPAykwMq4FAF7rWDItAAAA"/>
  </w:docVars>
  <w:rsids>
    <w:rsidRoot w:val="00E373C1"/>
    <w:rsid w:val="000207EE"/>
    <w:rsid w:val="00020AEF"/>
    <w:rsid w:val="00026139"/>
    <w:rsid w:val="000324F1"/>
    <w:rsid w:val="00037C65"/>
    <w:rsid w:val="00045D3E"/>
    <w:rsid w:val="0005637C"/>
    <w:rsid w:val="0005693B"/>
    <w:rsid w:val="00056EAF"/>
    <w:rsid w:val="0006349C"/>
    <w:rsid w:val="000741E2"/>
    <w:rsid w:val="000875C8"/>
    <w:rsid w:val="00094A52"/>
    <w:rsid w:val="00096FD0"/>
    <w:rsid w:val="0009777D"/>
    <w:rsid w:val="000A2515"/>
    <w:rsid w:val="000B4ECA"/>
    <w:rsid w:val="000C11F7"/>
    <w:rsid w:val="000C1995"/>
    <w:rsid w:val="000C1A6E"/>
    <w:rsid w:val="000D454E"/>
    <w:rsid w:val="000D4799"/>
    <w:rsid w:val="000D52EA"/>
    <w:rsid w:val="000E6817"/>
    <w:rsid w:val="00120153"/>
    <w:rsid w:val="00131ECF"/>
    <w:rsid w:val="00134C78"/>
    <w:rsid w:val="00141D9C"/>
    <w:rsid w:val="00150934"/>
    <w:rsid w:val="00152F4B"/>
    <w:rsid w:val="00153BCA"/>
    <w:rsid w:val="00154611"/>
    <w:rsid w:val="00155DC4"/>
    <w:rsid w:val="001757C5"/>
    <w:rsid w:val="0019057A"/>
    <w:rsid w:val="00196244"/>
    <w:rsid w:val="001A6B3A"/>
    <w:rsid w:val="001C6428"/>
    <w:rsid w:val="001C65BA"/>
    <w:rsid w:val="001C7C9D"/>
    <w:rsid w:val="001F1F01"/>
    <w:rsid w:val="002309AC"/>
    <w:rsid w:val="002414B0"/>
    <w:rsid w:val="0025017D"/>
    <w:rsid w:val="002A1A37"/>
    <w:rsid w:val="002D7B49"/>
    <w:rsid w:val="002F7959"/>
    <w:rsid w:val="003175FD"/>
    <w:rsid w:val="00326262"/>
    <w:rsid w:val="003274F8"/>
    <w:rsid w:val="003312DC"/>
    <w:rsid w:val="00341ED5"/>
    <w:rsid w:val="003449CC"/>
    <w:rsid w:val="00375F3C"/>
    <w:rsid w:val="00383D58"/>
    <w:rsid w:val="00394025"/>
    <w:rsid w:val="003B0919"/>
    <w:rsid w:val="003B6FC9"/>
    <w:rsid w:val="003B7D10"/>
    <w:rsid w:val="003C0F33"/>
    <w:rsid w:val="003C3807"/>
    <w:rsid w:val="003C6BBA"/>
    <w:rsid w:val="003E1767"/>
    <w:rsid w:val="00412532"/>
    <w:rsid w:val="0042254C"/>
    <w:rsid w:val="00425FEA"/>
    <w:rsid w:val="004470D7"/>
    <w:rsid w:val="0045380B"/>
    <w:rsid w:val="004721B4"/>
    <w:rsid w:val="004814A2"/>
    <w:rsid w:val="00482A41"/>
    <w:rsid w:val="004A1EB9"/>
    <w:rsid w:val="004A452F"/>
    <w:rsid w:val="004C0A65"/>
    <w:rsid w:val="004D3CF1"/>
    <w:rsid w:val="004F5EAA"/>
    <w:rsid w:val="00506E88"/>
    <w:rsid w:val="00510660"/>
    <w:rsid w:val="00517BA1"/>
    <w:rsid w:val="00527C9D"/>
    <w:rsid w:val="00535675"/>
    <w:rsid w:val="005421B2"/>
    <w:rsid w:val="0056456F"/>
    <w:rsid w:val="00565497"/>
    <w:rsid w:val="00597D7D"/>
    <w:rsid w:val="005A7A54"/>
    <w:rsid w:val="005B2E49"/>
    <w:rsid w:val="005B6517"/>
    <w:rsid w:val="005C5865"/>
    <w:rsid w:val="005D7DDD"/>
    <w:rsid w:val="005F394D"/>
    <w:rsid w:val="006303ED"/>
    <w:rsid w:val="00631D79"/>
    <w:rsid w:val="00652769"/>
    <w:rsid w:val="00671D4D"/>
    <w:rsid w:val="006753C9"/>
    <w:rsid w:val="00682D51"/>
    <w:rsid w:val="006A497E"/>
    <w:rsid w:val="006D2CEB"/>
    <w:rsid w:val="006F0DB3"/>
    <w:rsid w:val="007014BE"/>
    <w:rsid w:val="00714905"/>
    <w:rsid w:val="00715CA5"/>
    <w:rsid w:val="007255FA"/>
    <w:rsid w:val="00732B59"/>
    <w:rsid w:val="00736A67"/>
    <w:rsid w:val="00745D32"/>
    <w:rsid w:val="007579A4"/>
    <w:rsid w:val="00786116"/>
    <w:rsid w:val="007A2390"/>
    <w:rsid w:val="007D3366"/>
    <w:rsid w:val="007D7DA1"/>
    <w:rsid w:val="007E239D"/>
    <w:rsid w:val="007E4EAA"/>
    <w:rsid w:val="007F2F9B"/>
    <w:rsid w:val="008003C1"/>
    <w:rsid w:val="008326DB"/>
    <w:rsid w:val="0084270D"/>
    <w:rsid w:val="00844CD5"/>
    <w:rsid w:val="00851D17"/>
    <w:rsid w:val="0087712E"/>
    <w:rsid w:val="00877927"/>
    <w:rsid w:val="008823B2"/>
    <w:rsid w:val="008A3230"/>
    <w:rsid w:val="008A49FC"/>
    <w:rsid w:val="008C0F97"/>
    <w:rsid w:val="008C1235"/>
    <w:rsid w:val="008C3DF6"/>
    <w:rsid w:val="008C6231"/>
    <w:rsid w:val="008C7737"/>
    <w:rsid w:val="008E7770"/>
    <w:rsid w:val="008F3186"/>
    <w:rsid w:val="008F466A"/>
    <w:rsid w:val="00901C43"/>
    <w:rsid w:val="009026F0"/>
    <w:rsid w:val="00903272"/>
    <w:rsid w:val="00921BE7"/>
    <w:rsid w:val="00925558"/>
    <w:rsid w:val="0093383D"/>
    <w:rsid w:val="00934E79"/>
    <w:rsid w:val="009356BB"/>
    <w:rsid w:val="00935796"/>
    <w:rsid w:val="00935797"/>
    <w:rsid w:val="0095409B"/>
    <w:rsid w:val="009605A3"/>
    <w:rsid w:val="0096282F"/>
    <w:rsid w:val="00965B41"/>
    <w:rsid w:val="0096613D"/>
    <w:rsid w:val="00995629"/>
    <w:rsid w:val="009A4538"/>
    <w:rsid w:val="009C1A20"/>
    <w:rsid w:val="009D0261"/>
    <w:rsid w:val="009E2BF5"/>
    <w:rsid w:val="00A10206"/>
    <w:rsid w:val="00A17F2D"/>
    <w:rsid w:val="00A25BDC"/>
    <w:rsid w:val="00A31380"/>
    <w:rsid w:val="00A44890"/>
    <w:rsid w:val="00A46FB6"/>
    <w:rsid w:val="00A668CC"/>
    <w:rsid w:val="00A71D8B"/>
    <w:rsid w:val="00A84ACD"/>
    <w:rsid w:val="00A85429"/>
    <w:rsid w:val="00A95588"/>
    <w:rsid w:val="00AA12CD"/>
    <w:rsid w:val="00AB6071"/>
    <w:rsid w:val="00AB6157"/>
    <w:rsid w:val="00AC6171"/>
    <w:rsid w:val="00AD291F"/>
    <w:rsid w:val="00AE023A"/>
    <w:rsid w:val="00AF2829"/>
    <w:rsid w:val="00B10A42"/>
    <w:rsid w:val="00B11F25"/>
    <w:rsid w:val="00B133D5"/>
    <w:rsid w:val="00B16D20"/>
    <w:rsid w:val="00B17FBA"/>
    <w:rsid w:val="00B21841"/>
    <w:rsid w:val="00B44F29"/>
    <w:rsid w:val="00B702C6"/>
    <w:rsid w:val="00B84DD6"/>
    <w:rsid w:val="00B97051"/>
    <w:rsid w:val="00BA4500"/>
    <w:rsid w:val="00BD40ED"/>
    <w:rsid w:val="00BE78E9"/>
    <w:rsid w:val="00BF5CEF"/>
    <w:rsid w:val="00BF6F15"/>
    <w:rsid w:val="00C01466"/>
    <w:rsid w:val="00C11E78"/>
    <w:rsid w:val="00C5241F"/>
    <w:rsid w:val="00C607C4"/>
    <w:rsid w:val="00C609D7"/>
    <w:rsid w:val="00C705D6"/>
    <w:rsid w:val="00C85C16"/>
    <w:rsid w:val="00C8757C"/>
    <w:rsid w:val="00CA478A"/>
    <w:rsid w:val="00CD08A0"/>
    <w:rsid w:val="00CF399D"/>
    <w:rsid w:val="00D12031"/>
    <w:rsid w:val="00D1377A"/>
    <w:rsid w:val="00D14DCE"/>
    <w:rsid w:val="00D14E43"/>
    <w:rsid w:val="00D16409"/>
    <w:rsid w:val="00D3008E"/>
    <w:rsid w:val="00D37DBE"/>
    <w:rsid w:val="00D57D9C"/>
    <w:rsid w:val="00D71746"/>
    <w:rsid w:val="00D731CE"/>
    <w:rsid w:val="00DA2351"/>
    <w:rsid w:val="00DA445A"/>
    <w:rsid w:val="00DA7AD5"/>
    <w:rsid w:val="00DB2B33"/>
    <w:rsid w:val="00DD0B1B"/>
    <w:rsid w:val="00DD3CFE"/>
    <w:rsid w:val="00DE075A"/>
    <w:rsid w:val="00DE364B"/>
    <w:rsid w:val="00DE47C9"/>
    <w:rsid w:val="00DE48DC"/>
    <w:rsid w:val="00DE6A44"/>
    <w:rsid w:val="00E1086D"/>
    <w:rsid w:val="00E16318"/>
    <w:rsid w:val="00E20C4F"/>
    <w:rsid w:val="00E218B7"/>
    <w:rsid w:val="00E24E45"/>
    <w:rsid w:val="00E3465A"/>
    <w:rsid w:val="00E373C1"/>
    <w:rsid w:val="00E5282D"/>
    <w:rsid w:val="00E64150"/>
    <w:rsid w:val="00E77579"/>
    <w:rsid w:val="00E81ABA"/>
    <w:rsid w:val="00EA234B"/>
    <w:rsid w:val="00EA42C0"/>
    <w:rsid w:val="00ED50E3"/>
    <w:rsid w:val="00EE232B"/>
    <w:rsid w:val="00EE75BA"/>
    <w:rsid w:val="00EF585E"/>
    <w:rsid w:val="00F045C5"/>
    <w:rsid w:val="00F05331"/>
    <w:rsid w:val="00F203D5"/>
    <w:rsid w:val="00F21A4C"/>
    <w:rsid w:val="00F34B6E"/>
    <w:rsid w:val="00F46D02"/>
    <w:rsid w:val="00F73933"/>
    <w:rsid w:val="00F8159F"/>
    <w:rsid w:val="00FC4ED4"/>
    <w:rsid w:val="00FD1694"/>
    <w:rsid w:val="00FE55D0"/>
    <w:rsid w:val="00FE5671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D81A1"/>
  <w15:chartTrackingRefBased/>
  <w15:docId w15:val="{F1FB7BE7-D493-44B0-96A0-6D337609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FNI"/>
    <w:qFormat/>
    <w:rsid w:val="003C0F33"/>
    <w:rPr>
      <w:rFonts w:ascii="Calibri" w:hAnsi="Calibri"/>
      <w:sz w:val="22"/>
    </w:rPr>
  </w:style>
  <w:style w:type="paragraph" w:styleId="Heading1">
    <w:name w:val="heading 1"/>
    <w:aliases w:val="Header Title"/>
    <w:basedOn w:val="Header"/>
    <w:next w:val="Heading2"/>
    <w:link w:val="Heading1Char"/>
    <w:semiHidden/>
    <w:qFormat/>
    <w:rsid w:val="00DA2351"/>
    <w:pPr>
      <w:keepNext/>
      <w:numPr>
        <w:numId w:val="1"/>
      </w:numPr>
      <w:tabs>
        <w:tab w:val="clear" w:pos="4680"/>
        <w:tab w:val="clear" w:pos="9360"/>
        <w:tab w:val="left" w:pos="-1440"/>
      </w:tabs>
      <w:overflowPunct w:val="0"/>
      <w:spacing w:before="360" w:after="120"/>
      <w:textAlignment w:val="baseline"/>
      <w:outlineLvl w:val="0"/>
    </w:pPr>
    <w:rPr>
      <w:rFonts w:asciiTheme="majorHAnsi" w:eastAsia="Times New Roman" w:hAnsiTheme="majorHAnsi" w:cs="Helvetica"/>
      <w:b/>
      <w:bCs/>
      <w:caps/>
    </w:rPr>
  </w:style>
  <w:style w:type="paragraph" w:styleId="Heading2">
    <w:name w:val="heading 2"/>
    <w:aliases w:val="Sections"/>
    <w:basedOn w:val="Normal"/>
    <w:next w:val="BodyText"/>
    <w:link w:val="Heading2Char"/>
    <w:autoRedefine/>
    <w:semiHidden/>
    <w:qFormat/>
    <w:rsid w:val="00DA2351"/>
    <w:pPr>
      <w:keepNext/>
      <w:numPr>
        <w:ilvl w:val="1"/>
        <w:numId w:val="1"/>
      </w:numPr>
      <w:spacing w:before="240" w:after="240"/>
      <w:outlineLvl w:val="1"/>
    </w:pPr>
    <w:rPr>
      <w:rFonts w:ascii="Cambria" w:hAnsi="Cambria"/>
      <w:b/>
      <w:caps/>
    </w:rPr>
  </w:style>
  <w:style w:type="paragraph" w:styleId="Heading3">
    <w:name w:val="heading 3"/>
    <w:aliases w:val="Heading3 - FNI,Sub Sections"/>
    <w:basedOn w:val="Normal"/>
    <w:next w:val="BodyText"/>
    <w:link w:val="Heading3Char"/>
    <w:semiHidden/>
    <w:rsid w:val="00DA2351"/>
    <w:pPr>
      <w:numPr>
        <w:ilvl w:val="2"/>
        <w:numId w:val="1"/>
      </w:numPr>
      <w:spacing w:before="240" w:after="60" w:line="360" w:lineRule="auto"/>
      <w:outlineLvl w:val="2"/>
    </w:pPr>
    <w:rPr>
      <w:rFonts w:ascii="Cambria" w:eastAsiaTheme="majorEastAsia" w:hAnsi="Cambria" w:cstheme="majorBidi"/>
      <w:b/>
    </w:rPr>
  </w:style>
  <w:style w:type="paragraph" w:styleId="Heading4">
    <w:name w:val="heading 4"/>
    <w:basedOn w:val="Normal"/>
    <w:next w:val="BodyText"/>
    <w:link w:val="Heading4Char"/>
    <w:semiHidden/>
    <w:qFormat/>
    <w:rsid w:val="00DA2351"/>
    <w:pPr>
      <w:numPr>
        <w:ilvl w:val="3"/>
        <w:numId w:val="1"/>
      </w:numPr>
      <w:spacing w:before="60" w:after="12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semiHidden/>
    <w:qFormat/>
    <w:rsid w:val="00DA2351"/>
    <w:pPr>
      <w:keepNext/>
      <w:keepLines/>
      <w:numPr>
        <w:ilvl w:val="4"/>
        <w:numId w:val="1"/>
      </w:numPr>
      <w:spacing w:before="120" w:after="60" w:line="360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semiHidden/>
    <w:qFormat/>
    <w:rsid w:val="00DA2351"/>
    <w:pPr>
      <w:keepNext/>
      <w:keepLines/>
      <w:numPr>
        <w:ilvl w:val="5"/>
        <w:numId w:val="1"/>
      </w:numPr>
      <w:spacing w:before="120" w:after="60" w:line="360" w:lineRule="auto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link w:val="Heading7Char"/>
    <w:semiHidden/>
    <w:qFormat/>
    <w:rsid w:val="00DA2351"/>
    <w:pPr>
      <w:keepNext/>
      <w:keepLines/>
      <w:numPr>
        <w:ilvl w:val="6"/>
        <w:numId w:val="1"/>
      </w:numPr>
      <w:spacing w:before="60" w:after="60" w:line="36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A2351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A235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NI">
    <w:name w:val="Normal FNI"/>
    <w:basedOn w:val="Normal"/>
    <w:link w:val="NormalFNIChar"/>
    <w:qFormat/>
    <w:locked/>
    <w:rsid w:val="00DA2351"/>
  </w:style>
  <w:style w:type="character" w:customStyle="1" w:styleId="NormalFNIChar">
    <w:name w:val="Normal FNI Char"/>
    <w:basedOn w:val="DefaultParagraphFont"/>
    <w:link w:val="NormalFNI"/>
    <w:rsid w:val="00DA2351"/>
    <w:rPr>
      <w:rFonts w:cs="Arial"/>
      <w:color w:val="000000" w:themeColor="text1"/>
    </w:rPr>
  </w:style>
  <w:style w:type="table" w:customStyle="1" w:styleId="TableGrid1">
    <w:name w:val="Table Grid1"/>
    <w:basedOn w:val="TableNormal"/>
    <w:next w:val="TableGrid"/>
    <w:uiPriority w:val="59"/>
    <w:rsid w:val="00DA2351"/>
    <w:rPr>
      <w:rFonts w:cs="Arial"/>
      <w:color w:val="000000" w:themeColor="text1"/>
      <w:sz w:val="24"/>
      <w:szCs w:val="24"/>
    </w:rPr>
    <w:tblPr/>
  </w:style>
  <w:style w:type="table" w:styleId="TableGrid">
    <w:name w:val="Table Grid"/>
    <w:basedOn w:val="TableNormal"/>
    <w:uiPriority w:val="39"/>
    <w:rsid w:val="00DA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Title Char"/>
    <w:basedOn w:val="DefaultParagraphFont"/>
    <w:link w:val="Heading1"/>
    <w:semiHidden/>
    <w:rsid w:val="002414B0"/>
    <w:rPr>
      <w:rFonts w:asciiTheme="majorHAnsi" w:eastAsia="Times New Roman" w:hAnsiTheme="majorHAnsi" w:cs="Helvetica"/>
      <w:b/>
      <w:bCs/>
      <w:caps/>
      <w:sz w:val="22"/>
    </w:rPr>
  </w:style>
  <w:style w:type="paragraph" w:styleId="Header">
    <w:name w:val="header"/>
    <w:basedOn w:val="Normal"/>
    <w:link w:val="HeaderChar"/>
    <w:semiHidden/>
    <w:rsid w:val="00DA23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414B0"/>
    <w:rPr>
      <w:rFonts w:ascii="Calibri" w:hAnsi="Calibri"/>
      <w:sz w:val="22"/>
    </w:rPr>
  </w:style>
  <w:style w:type="character" w:customStyle="1" w:styleId="Heading2Char">
    <w:name w:val="Heading 2 Char"/>
    <w:aliases w:val="Sections Char"/>
    <w:basedOn w:val="DefaultParagraphFont"/>
    <w:link w:val="Heading2"/>
    <w:semiHidden/>
    <w:rsid w:val="00DA2351"/>
    <w:rPr>
      <w:rFonts w:ascii="Cambria" w:hAnsi="Cambria"/>
      <w:b/>
      <w:caps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DA23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2351"/>
    <w:rPr>
      <w:rFonts w:cs="Arial"/>
      <w:color w:val="000000" w:themeColor="text1"/>
    </w:rPr>
  </w:style>
  <w:style w:type="character" w:customStyle="1" w:styleId="Heading3Char">
    <w:name w:val="Heading 3 Char"/>
    <w:aliases w:val="Heading3 - FNI Char,Sub Sections Char"/>
    <w:basedOn w:val="DefaultParagraphFont"/>
    <w:link w:val="Heading3"/>
    <w:semiHidden/>
    <w:rsid w:val="00DA2351"/>
    <w:rPr>
      <w:rFonts w:ascii="Cambria" w:eastAsiaTheme="majorEastAsia" w:hAnsi="Cambria" w:cstheme="majorBidi"/>
      <w:b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DA2351"/>
    <w:rPr>
      <w:rFonts w:asciiTheme="majorHAnsi" w:eastAsiaTheme="majorEastAsia" w:hAnsiTheme="majorHAnsi" w:cstheme="majorBidi"/>
      <w:sz w:val="22"/>
    </w:rPr>
  </w:style>
  <w:style w:type="character" w:customStyle="1" w:styleId="Heading5Char">
    <w:name w:val="Heading 5 Char"/>
    <w:basedOn w:val="DefaultParagraphFont"/>
    <w:link w:val="Heading5"/>
    <w:semiHidden/>
    <w:rsid w:val="00DA2351"/>
    <w:rPr>
      <w:rFonts w:ascii="Calibri" w:eastAsiaTheme="majorEastAsia" w:hAnsi="Calibri" w:cstheme="majorBidi"/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51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51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Footer">
    <w:name w:val="footer"/>
    <w:basedOn w:val="Normal"/>
    <w:link w:val="FooterChar"/>
    <w:unhideWhenUsed/>
    <w:qFormat/>
    <w:rsid w:val="00DA23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A2351"/>
    <w:rPr>
      <w:rFonts w:cs="Arial"/>
      <w:color w:val="000000" w:themeColor="text1"/>
    </w:rPr>
  </w:style>
  <w:style w:type="table" w:customStyle="1" w:styleId="TableGrid13">
    <w:name w:val="Table Grid13"/>
    <w:basedOn w:val="TableNormal"/>
    <w:next w:val="TableGrid"/>
    <w:uiPriority w:val="59"/>
    <w:rsid w:val="00DA2351"/>
    <w:pPr>
      <w:spacing w:after="200" w:line="276" w:lineRule="auto"/>
    </w:pPr>
    <w:rPr>
      <w:rFonts w:eastAsia="Times New Roman"/>
      <w:color w:val="000000" w:themeColor="text1"/>
    </w:rPr>
    <w:tblPr/>
  </w:style>
  <w:style w:type="paragraph" w:styleId="ListParagraph">
    <w:name w:val="List Paragraph"/>
    <w:basedOn w:val="Normal"/>
    <w:link w:val="ListParagraphChar"/>
    <w:uiPriority w:val="34"/>
    <w:qFormat/>
    <w:rsid w:val="008C1235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1235"/>
    <w:rPr>
      <w:rFonts w:ascii="Calibri" w:hAnsi="Calibri"/>
      <w:sz w:val="22"/>
    </w:rPr>
  </w:style>
  <w:style w:type="paragraph" w:customStyle="1" w:styleId="SubheadingBlackFNI">
    <w:name w:val="Subheading Black FNI"/>
    <w:basedOn w:val="Normal"/>
    <w:next w:val="NormalFNI"/>
    <w:qFormat/>
    <w:rsid w:val="002414B0"/>
    <w:pPr>
      <w:spacing w:before="120" w:after="120"/>
    </w:pPr>
    <w:rPr>
      <w:rFonts w:asciiTheme="majorHAnsi" w:hAnsiTheme="majorHAnsi"/>
      <w:b/>
      <w:color w:val="000000" w:themeColor="text1"/>
    </w:rPr>
  </w:style>
  <w:style w:type="paragraph" w:customStyle="1" w:styleId="TemplateTitlesFNI">
    <w:name w:val="Template Titles FNI"/>
    <w:basedOn w:val="NormalFNI"/>
    <w:next w:val="NormalFNI"/>
    <w:qFormat/>
    <w:rsid w:val="002414B0"/>
    <w:pPr>
      <w:spacing w:line="192" w:lineRule="auto"/>
    </w:pPr>
    <w:rPr>
      <w:rFonts w:asciiTheme="majorHAnsi" w:hAnsiTheme="majorHAnsi"/>
      <w:b/>
      <w:caps/>
      <w:color w:val="41675C" w:themeColor="accent1"/>
      <w:sz w:val="40"/>
    </w:rPr>
  </w:style>
  <w:style w:type="table" w:customStyle="1" w:styleId="TableGrid3">
    <w:name w:val="Table Grid3"/>
    <w:basedOn w:val="TableNormal"/>
    <w:next w:val="TableGrid"/>
    <w:rsid w:val="002414B0"/>
    <w:rPr>
      <w:rFonts w:eastAsia="Times New Roman"/>
    </w:rPr>
    <w:tblPr/>
  </w:style>
  <w:style w:type="paragraph" w:customStyle="1" w:styleId="TableHeadingBlackFNI">
    <w:name w:val="Table Heading Black FNI"/>
    <w:basedOn w:val="Normal"/>
    <w:next w:val="Normal"/>
    <w:qFormat/>
    <w:locked/>
    <w:rsid w:val="002414B0"/>
    <w:pPr>
      <w:widowControl w:val="0"/>
      <w:tabs>
        <w:tab w:val="left" w:pos="8085"/>
      </w:tabs>
      <w:contextualSpacing/>
    </w:pPr>
    <w:rPr>
      <w:rFonts w:ascii="Cambria" w:hAnsi="Cambria"/>
      <w:b/>
      <w:caps/>
    </w:rPr>
  </w:style>
  <w:style w:type="character" w:styleId="PlaceholderText">
    <w:name w:val="Placeholder Text"/>
    <w:basedOn w:val="DefaultParagraphFont"/>
    <w:uiPriority w:val="99"/>
    <w:semiHidden/>
    <w:rsid w:val="00E7757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08A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33D5"/>
    <w:rPr>
      <w:color w:val="90CBBF" w:themeColor="followedHyperlink"/>
      <w:u w:val="single"/>
    </w:rPr>
  </w:style>
  <w:style w:type="paragraph" w:styleId="Revision">
    <w:name w:val="Revision"/>
    <w:hidden/>
    <w:uiPriority w:val="99"/>
    <w:semiHidden/>
    <w:rsid w:val="00A31380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mplates\FNI%20Word%20Templates\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CAA7021378D47279DE558B99485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0A35E-66CA-47DF-9879-8E88E3D9605D}"/>
      </w:docPartPr>
      <w:docPartBody>
        <w:p w:rsidR="00D53967" w:rsidRDefault="00262079">
          <w:pPr>
            <w:pStyle w:val="5CAA7021378D47279DE558B994851FA5"/>
          </w:pPr>
          <w:r w:rsidRPr="00E20C4F">
            <w:rPr>
              <w:rStyle w:val="PlaceholderText"/>
              <w:color w:val="auto"/>
            </w:rPr>
            <w:t>Choose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79"/>
    <w:rsid w:val="000A2515"/>
    <w:rsid w:val="00262079"/>
    <w:rsid w:val="004B2385"/>
    <w:rsid w:val="00916597"/>
    <w:rsid w:val="00AC6171"/>
    <w:rsid w:val="00B74DE6"/>
    <w:rsid w:val="00D53967"/>
    <w:rsid w:val="00D60068"/>
    <w:rsid w:val="00DD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C48"/>
    <w:rPr>
      <w:color w:val="808080"/>
    </w:rPr>
  </w:style>
  <w:style w:type="paragraph" w:customStyle="1" w:styleId="5CAA7021378D47279DE558B994851FA5">
    <w:name w:val="5CAA7021378D47279DE558B994851F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DM Colors">
      <a:dk1>
        <a:sysClr val="windowText" lastClr="000000"/>
      </a:dk1>
      <a:lt1>
        <a:sysClr val="window" lastClr="FFFFFF"/>
      </a:lt1>
      <a:dk2>
        <a:srgbClr val="13332C"/>
      </a:dk2>
      <a:lt2>
        <a:srgbClr val="D1D3D4"/>
      </a:lt2>
      <a:accent1>
        <a:srgbClr val="41675C"/>
      </a:accent1>
      <a:accent2>
        <a:srgbClr val="85AC40"/>
      </a:accent2>
      <a:accent3>
        <a:srgbClr val="2F4750"/>
      </a:accent3>
      <a:accent4>
        <a:srgbClr val="F6A040"/>
      </a:accent4>
      <a:accent5>
        <a:srgbClr val="DC6527"/>
      </a:accent5>
      <a:accent6>
        <a:srgbClr val="A32444"/>
      </a:accent6>
      <a:hlink>
        <a:srgbClr val="124F82"/>
      </a:hlink>
      <a:folHlink>
        <a:srgbClr val="90CBB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56887-1ea4-43f1-84ed-b48429bfc048" xsi:nil="true"/>
    <lcf76f155ced4ddcb4097134ff3c332f xmlns="a87a4276-d067-40ae-8154-cccc31124d9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4F307CC6335438DC7FC2EE50994E6" ma:contentTypeVersion="14" ma:contentTypeDescription="Create a new document." ma:contentTypeScope="" ma:versionID="16621c23384e80c0e8760aefc908bd00">
  <xsd:schema xmlns:xsd="http://www.w3.org/2001/XMLSchema" xmlns:xs="http://www.w3.org/2001/XMLSchema" xmlns:p="http://schemas.microsoft.com/office/2006/metadata/properties" xmlns:ns2="a87a4276-d067-40ae-8154-cccc31124d9e" xmlns:ns3="18956887-1ea4-43f1-84ed-b48429bfc048" targetNamespace="http://schemas.microsoft.com/office/2006/metadata/properties" ma:root="true" ma:fieldsID="907e5caf094e00f3f59b5758d7ecd2f4" ns2:_="" ns3:_="">
    <xsd:import namespace="a87a4276-d067-40ae-8154-cccc31124d9e"/>
    <xsd:import namespace="18956887-1ea4-43f1-84ed-b48429bfc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a4276-d067-40ae-8154-cccc31124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dddfb0c-075f-4700-8de3-299e94e878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56887-1ea4-43f1-84ed-b48429bfc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7262f1-7dc1-409f-a85f-88942364ca2a}" ma:internalName="TaxCatchAll" ma:showField="CatchAllData" ma:web="18956887-1ea4-43f1-84ed-b48429bfc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99F679-2637-48B7-A6CE-1DCE5D02A763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a87a4276-d067-40ae-8154-cccc31124d9e"/>
    <ds:schemaRef ds:uri="http://purl.org/dc/dcmitype/"/>
    <ds:schemaRef ds:uri="18956887-1ea4-43f1-84ed-b48429bfc048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9FAF17-09F1-4E05-8E87-EFEEE66481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570E8D-6984-47E0-8EAD-88756716AB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03492-3B0C-4368-BBDB-0D8B89A92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a4276-d067-40ae-8154-cccc31124d9e"/>
    <ds:schemaRef ds:uri="18956887-1ea4-43f1-84ed-b48429bfc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Agenda.dotx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Freese and Nichols, Inc.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Erica Craycraft</dc:creator>
  <cp:keywords/>
  <dc:description/>
  <cp:lastModifiedBy>Jake Lange</cp:lastModifiedBy>
  <cp:revision>2</cp:revision>
  <cp:lastPrinted>2022-12-01T00:47:00Z</cp:lastPrinted>
  <dcterms:created xsi:type="dcterms:W3CDTF">2024-06-11T19:49:00Z</dcterms:created>
  <dcterms:modified xsi:type="dcterms:W3CDTF">2024-06-11T19:49:00Z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0x0101008664F307CC6335438DC7FC2EE50994E6</vt:lpwstr>
  </property>
  <property fmtid="{D5CDD505-2E9C-101B-9397-08002B2CF9AE}" pid="3" name="MediaServiceImageTags">
    <vt:lpwstr/>
  </property>
</Properties>
</file>