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3"/>
        <w:tblpPr w:leftFromText="187" w:rightFromText="187" w:vertAnchor="page" w:horzAnchor="margin" w:tblpXSpec="center" w:tblpY="2276"/>
        <w:tblOverlap w:val="never"/>
        <w:tblW w:w="103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45"/>
        <w:gridCol w:w="7475"/>
        <w:gridCol w:w="1260"/>
        <w:gridCol w:w="265"/>
      </w:tblGrid>
      <w:tr w:rsidR="007D7DA1" w:rsidRPr="00A10206" w14:paraId="31796E46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67DB3EA4" w14:textId="77777777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Meeting:</w:t>
            </w:r>
          </w:p>
        </w:tc>
        <w:tc>
          <w:tcPr>
            <w:tcW w:w="9000" w:type="dxa"/>
            <w:gridSpan w:val="3"/>
            <w:vAlign w:val="center"/>
          </w:tcPr>
          <w:p w14:paraId="60FEFE94" w14:textId="68B78079" w:rsidR="007D7DA1" w:rsidRPr="00A10206" w:rsidRDefault="00C705D6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603CA7" wp14:editId="50BF99E2">
                  <wp:simplePos x="0" y="0"/>
                  <wp:positionH relativeFrom="column">
                    <wp:posOffset>3508375</wp:posOffset>
                  </wp:positionH>
                  <wp:positionV relativeFrom="page">
                    <wp:posOffset>0</wp:posOffset>
                  </wp:positionV>
                  <wp:extent cx="2128520" cy="760095"/>
                  <wp:effectExtent l="0" t="0" r="508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52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454E">
              <w:rPr>
                <w:rFonts w:ascii="Open Sans" w:hAnsi="Open Sans" w:cs="Open Sans"/>
                <w:szCs w:val="22"/>
              </w:rPr>
              <w:t>Advisory Committee Meeting</w:t>
            </w:r>
          </w:p>
        </w:tc>
      </w:tr>
      <w:tr w:rsidR="007D7DA1" w:rsidRPr="00A10206" w14:paraId="6AE67008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1A884C99" w14:textId="6E8E2AD9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Date:</w:t>
            </w:r>
          </w:p>
        </w:tc>
        <w:sdt>
          <w:sdtPr>
            <w:rPr>
              <w:rFonts w:ascii="Open Sans" w:hAnsi="Open Sans" w:cs="Open Sans"/>
              <w:szCs w:val="22"/>
            </w:rPr>
            <w:id w:val="-1556849687"/>
            <w:placeholder>
              <w:docPart w:val="5CAA7021378D47279DE558B994851FA5"/>
            </w:placeholder>
            <w:date w:fullDate="2024-01-11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9000" w:type="dxa"/>
                <w:gridSpan w:val="3"/>
                <w:vAlign w:val="center"/>
              </w:tcPr>
              <w:p w14:paraId="79EF42E6" w14:textId="1077AAA6" w:rsidR="007D7DA1" w:rsidRPr="00A10206" w:rsidRDefault="00A77FDF" w:rsidP="00CD08A0">
                <w:pPr>
                  <w:pStyle w:val="NormalFNI"/>
                  <w:widowControl w:val="0"/>
                  <w:spacing w:before="120" w:after="120"/>
                  <w:ind w:left="72"/>
                  <w:rPr>
                    <w:rFonts w:ascii="Open Sans" w:hAnsi="Open Sans" w:cs="Open Sans"/>
                    <w:szCs w:val="22"/>
                  </w:rPr>
                </w:pPr>
                <w:r>
                  <w:rPr>
                    <w:rFonts w:ascii="Open Sans" w:hAnsi="Open Sans" w:cs="Open Sans"/>
                    <w:szCs w:val="22"/>
                  </w:rPr>
                  <w:t>January 11, 2024</w:t>
                </w:r>
              </w:p>
            </w:tc>
          </w:sdtContent>
        </w:sdt>
      </w:tr>
      <w:tr w:rsidR="00E373C1" w:rsidRPr="00A10206" w14:paraId="049AAF9A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2564D420" w14:textId="268A0B63" w:rsidR="00E373C1" w:rsidRPr="00935796" w:rsidRDefault="00E373C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Time:</w:t>
            </w:r>
          </w:p>
        </w:tc>
        <w:tc>
          <w:tcPr>
            <w:tcW w:w="9000" w:type="dxa"/>
            <w:gridSpan w:val="3"/>
            <w:vAlign w:val="center"/>
          </w:tcPr>
          <w:p w14:paraId="282A94C9" w14:textId="415B5C10" w:rsidR="00E373C1" w:rsidRPr="00A10206" w:rsidRDefault="000D454E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12</w:t>
            </w:r>
            <w:r w:rsidR="0009777D">
              <w:rPr>
                <w:rFonts w:ascii="Open Sans" w:hAnsi="Open Sans" w:cs="Open Sans"/>
                <w:szCs w:val="22"/>
              </w:rPr>
              <w:t>:00 p</w:t>
            </w:r>
            <w:r w:rsidR="00AE023A">
              <w:rPr>
                <w:rFonts w:ascii="Open Sans" w:hAnsi="Open Sans" w:cs="Open Sans"/>
                <w:szCs w:val="22"/>
              </w:rPr>
              <w:t>.m.</w:t>
            </w:r>
            <w:r w:rsidR="000D4799">
              <w:t xml:space="preserve"> </w:t>
            </w:r>
            <w:r w:rsidR="00935796">
              <w:t xml:space="preserve"> </w:t>
            </w:r>
            <w:r w:rsidR="00C705D6">
              <w:rPr>
                <w:noProof/>
              </w:rPr>
              <w:t xml:space="preserve"> </w:t>
            </w:r>
          </w:p>
        </w:tc>
      </w:tr>
      <w:tr w:rsidR="00E373C1" w:rsidRPr="00A10206" w14:paraId="5E9F369D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7B3D0863" w14:textId="6EC2375A" w:rsidR="00E373C1" w:rsidRPr="00935796" w:rsidRDefault="009C1A20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Location</w:t>
            </w:r>
            <w:r w:rsidR="00E373C1"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:</w:t>
            </w:r>
          </w:p>
        </w:tc>
        <w:tc>
          <w:tcPr>
            <w:tcW w:w="9000" w:type="dxa"/>
            <w:gridSpan w:val="3"/>
            <w:vAlign w:val="center"/>
          </w:tcPr>
          <w:p w14:paraId="6F77B672" w14:textId="524809E3" w:rsidR="00056EAF" w:rsidRPr="00A10206" w:rsidRDefault="00A77FDF" w:rsidP="00056EAF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color w:val="252424"/>
                <w:szCs w:val="22"/>
              </w:rPr>
            </w:pPr>
            <w:hyperlink r:id="rId9" w:history="1">
              <w:r w:rsidR="000D454E" w:rsidRPr="00056EAF">
                <w:rPr>
                  <w:rFonts w:ascii="Open Sans" w:hAnsi="Open Sans" w:cs="Open Sans"/>
                  <w:szCs w:val="22"/>
                </w:rPr>
                <w:t>North</w:t>
              </w:r>
            </w:hyperlink>
            <w:r w:rsidR="000D454E" w:rsidRPr="00056EAF">
              <w:rPr>
                <w:rFonts w:ascii="Open Sans" w:hAnsi="Open Sans" w:cs="Open Sans"/>
                <w:szCs w:val="22"/>
              </w:rPr>
              <w:t xml:space="preserve"> Timbers Conference Room</w:t>
            </w:r>
            <w:r w:rsidR="00056EAF">
              <w:rPr>
                <w:rFonts w:ascii="Open Sans" w:hAnsi="Open Sans" w:cs="Open Sans"/>
                <w:szCs w:val="22"/>
              </w:rPr>
              <w:t xml:space="preserve"> - </w:t>
            </w:r>
            <w:r w:rsidR="00056EAF" w:rsidRPr="00056EAF">
              <w:rPr>
                <w:rFonts w:ascii="Open Sans" w:hAnsi="Open Sans" w:cs="Open Sans"/>
                <w:szCs w:val="22"/>
              </w:rPr>
              <w:t>2824 Progressive Drive</w:t>
            </w:r>
          </w:p>
        </w:tc>
      </w:tr>
      <w:tr w:rsidR="007D7DA1" w:rsidRPr="00A10206" w14:paraId="17184DA4" w14:textId="77777777" w:rsidTr="0093383D">
        <w:trPr>
          <w:trHeight w:val="545"/>
        </w:trPr>
        <w:tc>
          <w:tcPr>
            <w:tcW w:w="10345" w:type="dxa"/>
            <w:gridSpan w:val="4"/>
            <w:vAlign w:val="bottom"/>
          </w:tcPr>
          <w:p w14:paraId="2660F463" w14:textId="77777777" w:rsidR="00482A41" w:rsidRDefault="00482A4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</w:pPr>
          </w:p>
          <w:p w14:paraId="63ADA177" w14:textId="4A5E7FFD" w:rsidR="007D7DA1" w:rsidRPr="00DA7AD5" w:rsidRDefault="007D7DA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Agenda</w:t>
            </w:r>
          </w:p>
        </w:tc>
      </w:tr>
      <w:tr w:rsidR="007D7DA1" w:rsidRPr="00A10206" w14:paraId="09846CB5" w14:textId="77777777" w:rsidTr="0093383D">
        <w:trPr>
          <w:trHeight w:val="446"/>
        </w:trPr>
        <w:tc>
          <w:tcPr>
            <w:tcW w:w="8820" w:type="dxa"/>
            <w:gridSpan w:val="2"/>
            <w:vAlign w:val="center"/>
          </w:tcPr>
          <w:p w14:paraId="1A674647" w14:textId="77777777" w:rsidR="007D7DA1" w:rsidRPr="00DA7AD5" w:rsidRDefault="007D7DA1" w:rsidP="003449CC">
            <w:pPr>
              <w:widowControl w:val="0"/>
              <w:spacing w:before="120" w:after="120"/>
              <w:ind w:left="-32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Topic</w:t>
            </w:r>
          </w:p>
        </w:tc>
        <w:tc>
          <w:tcPr>
            <w:tcW w:w="1260" w:type="dxa"/>
            <w:vAlign w:val="center"/>
          </w:tcPr>
          <w:p w14:paraId="06FFC007" w14:textId="4C623A5C" w:rsidR="007D7DA1" w:rsidRPr="009A4538" w:rsidRDefault="00ED50E3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  <w:r w:rsidRPr="00ED50E3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TIME</w:t>
            </w:r>
          </w:p>
        </w:tc>
        <w:tc>
          <w:tcPr>
            <w:tcW w:w="265" w:type="dxa"/>
            <w:vAlign w:val="center"/>
          </w:tcPr>
          <w:p w14:paraId="1C7682CB" w14:textId="6F3F63A0" w:rsidR="007D7DA1" w:rsidRPr="009A4538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</w:p>
        </w:tc>
      </w:tr>
      <w:tr w:rsidR="00935796" w:rsidRPr="00935796" w14:paraId="314C16CD" w14:textId="77777777" w:rsidTr="0093383D">
        <w:trPr>
          <w:trHeight w:val="576"/>
        </w:trPr>
        <w:tc>
          <w:tcPr>
            <w:tcW w:w="8820" w:type="dxa"/>
            <w:gridSpan w:val="2"/>
          </w:tcPr>
          <w:p w14:paraId="18F1D00B" w14:textId="77777777" w:rsidR="00597D7D" w:rsidRPr="00482A41" w:rsidRDefault="00482A41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INTRODUCTIONS</w:t>
            </w:r>
          </w:p>
          <w:p w14:paraId="7132EE66" w14:textId="1046C344" w:rsidR="00056EAF" w:rsidRDefault="00056EAF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 xml:space="preserve">Consultant Team </w:t>
            </w:r>
          </w:p>
          <w:p w14:paraId="04025E87" w14:textId="64FA6E47" w:rsidR="004D3CAD" w:rsidRPr="003D3797" w:rsidRDefault="00056EAF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Advisory Committee</w:t>
            </w:r>
          </w:p>
        </w:tc>
        <w:tc>
          <w:tcPr>
            <w:tcW w:w="1260" w:type="dxa"/>
          </w:tcPr>
          <w:p w14:paraId="69F116EA" w14:textId="6E40D0B8" w:rsidR="007D7DA1" w:rsidRPr="00935796" w:rsidRDefault="00652769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>00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– 12:</w:t>
            </w:r>
            <w:r w:rsidR="004D3CAD">
              <w:rPr>
                <w:rFonts w:ascii="Open Sans" w:hAnsi="Open Sans" w:cs="Open Sans"/>
                <w:bCs/>
                <w:iCs/>
                <w:szCs w:val="22"/>
              </w:rPr>
              <w:t>10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6108FFD9" w14:textId="25516C43" w:rsidR="007D7DA1" w:rsidRPr="00935796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82A41" w:rsidRPr="00935796" w14:paraId="5F48F8DE" w14:textId="77777777" w:rsidTr="0093383D">
        <w:trPr>
          <w:trHeight w:val="576"/>
        </w:trPr>
        <w:tc>
          <w:tcPr>
            <w:tcW w:w="8820" w:type="dxa"/>
            <w:gridSpan w:val="2"/>
          </w:tcPr>
          <w:p w14:paraId="13F2B912" w14:textId="0DF7AD36" w:rsidR="00482A41" w:rsidRDefault="00A77FDF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CONTEXT AREAS</w:t>
            </w:r>
          </w:p>
          <w:p w14:paraId="4B87589A" w14:textId="71BCB82C" w:rsidR="00482A41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 xml:space="preserve">Overview </w:t>
            </w:r>
          </w:p>
          <w:p w14:paraId="70F813B6" w14:textId="1F2E5838" w:rsidR="00482A41" w:rsidRPr="003D3797" w:rsidRDefault="004D3CAD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Discussion</w:t>
            </w:r>
            <w:r w:rsidR="00A77FDF">
              <w:rPr>
                <w:rFonts w:ascii="Open Sans" w:hAnsi="Open Sans" w:cs="Open Sans"/>
                <w:bCs/>
                <w:iCs/>
                <w:szCs w:val="22"/>
              </w:rPr>
              <w:t xml:space="preserve"> of Applications</w:t>
            </w:r>
          </w:p>
        </w:tc>
        <w:tc>
          <w:tcPr>
            <w:tcW w:w="1260" w:type="dxa"/>
          </w:tcPr>
          <w:p w14:paraId="78192E24" w14:textId="4BCDDAFA" w:rsidR="00482A41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3D3797">
              <w:rPr>
                <w:rFonts w:ascii="Open Sans" w:hAnsi="Open Sans" w:cs="Open Sans"/>
                <w:bCs/>
                <w:iCs/>
                <w:szCs w:val="22"/>
              </w:rPr>
              <w:t>1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0 – 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3D3797">
              <w:rPr>
                <w:rFonts w:ascii="Open Sans" w:hAnsi="Open Sans" w:cs="Open Sans"/>
                <w:bCs/>
                <w:iCs/>
                <w:szCs w:val="22"/>
              </w:rPr>
              <w:t>3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790C132F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3D3797" w:rsidRPr="00935796" w14:paraId="4686A7BF" w14:textId="77777777" w:rsidTr="0093383D">
        <w:trPr>
          <w:trHeight w:val="576"/>
        </w:trPr>
        <w:tc>
          <w:tcPr>
            <w:tcW w:w="8820" w:type="dxa"/>
            <w:gridSpan w:val="2"/>
          </w:tcPr>
          <w:p w14:paraId="4EA3D5F3" w14:textId="44E7B391" w:rsidR="003D3797" w:rsidRPr="00A77FDF" w:rsidRDefault="00A77FDF" w:rsidP="00A77FDF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USES</w:t>
            </w:r>
          </w:p>
        </w:tc>
        <w:tc>
          <w:tcPr>
            <w:tcW w:w="1260" w:type="dxa"/>
          </w:tcPr>
          <w:p w14:paraId="7E53B406" w14:textId="64E8DFD8" w:rsidR="003D3797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12:30 – 12:50</w:t>
            </w:r>
          </w:p>
        </w:tc>
        <w:tc>
          <w:tcPr>
            <w:tcW w:w="265" w:type="dxa"/>
          </w:tcPr>
          <w:p w14:paraId="6C2E47D5" w14:textId="77777777" w:rsidR="003D3797" w:rsidRPr="00935796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8C3DF6" w:rsidRPr="00935796" w14:paraId="0965D70F" w14:textId="77777777" w:rsidTr="0093383D">
        <w:trPr>
          <w:trHeight w:val="576"/>
        </w:trPr>
        <w:tc>
          <w:tcPr>
            <w:tcW w:w="8820" w:type="dxa"/>
            <w:gridSpan w:val="2"/>
          </w:tcPr>
          <w:p w14:paraId="5F78B517" w14:textId="194FB86B" w:rsidR="008C3DF6" w:rsidRDefault="00A77FDF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BUILDING TYPES</w:t>
            </w:r>
          </w:p>
        </w:tc>
        <w:tc>
          <w:tcPr>
            <w:tcW w:w="1260" w:type="dxa"/>
          </w:tcPr>
          <w:p w14:paraId="34C81032" w14:textId="50BC3B3F" w:rsidR="008C3DF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5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0 – 1:00 PM</w:t>
            </w:r>
          </w:p>
        </w:tc>
        <w:tc>
          <w:tcPr>
            <w:tcW w:w="265" w:type="dxa"/>
          </w:tcPr>
          <w:p w14:paraId="7A221AAA" w14:textId="77777777" w:rsidR="008C3DF6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D3CAD" w:rsidRPr="00935796" w14:paraId="54A00E86" w14:textId="77777777" w:rsidTr="0093383D">
        <w:trPr>
          <w:trHeight w:val="576"/>
        </w:trPr>
        <w:tc>
          <w:tcPr>
            <w:tcW w:w="8820" w:type="dxa"/>
            <w:gridSpan w:val="2"/>
          </w:tcPr>
          <w:p w14:paraId="137A9180" w14:textId="47170370" w:rsidR="004D3CAD" w:rsidRPr="00A77FDF" w:rsidRDefault="00A77FDF" w:rsidP="00A77FDF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OTHER UPDATES AND NEXT STEPS</w:t>
            </w:r>
          </w:p>
        </w:tc>
        <w:tc>
          <w:tcPr>
            <w:tcW w:w="1260" w:type="dxa"/>
          </w:tcPr>
          <w:p w14:paraId="602C94E5" w14:textId="28AE8218" w:rsidR="004D3CAD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1:00 – 1:30 PM</w:t>
            </w:r>
          </w:p>
        </w:tc>
        <w:tc>
          <w:tcPr>
            <w:tcW w:w="265" w:type="dxa"/>
          </w:tcPr>
          <w:p w14:paraId="2958F447" w14:textId="77777777" w:rsidR="004D3CAD" w:rsidRPr="00935796" w:rsidRDefault="004D3CAD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9026F0" w:rsidRPr="00935796" w14:paraId="5291E100" w14:textId="77777777" w:rsidTr="0093383D">
        <w:trPr>
          <w:trHeight w:val="576"/>
        </w:trPr>
        <w:tc>
          <w:tcPr>
            <w:tcW w:w="8820" w:type="dxa"/>
            <w:gridSpan w:val="2"/>
          </w:tcPr>
          <w:p w14:paraId="57AE15B0" w14:textId="0CA3C5EA" w:rsidR="00BD40ED" w:rsidRPr="003D3797" w:rsidRDefault="00482A41" w:rsidP="003D3797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NEXT</w:t>
            </w:r>
            <w:r w:rsidR="009026F0">
              <w:rPr>
                <w:rFonts w:ascii="Open Sans" w:hAnsi="Open Sans" w:cs="Open Sans"/>
                <w:b/>
                <w:iCs/>
                <w:szCs w:val="22"/>
              </w:rPr>
              <w:t xml:space="preserve"> MEETING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</w:t>
            </w:r>
            <w:r w:rsidR="004D3CAD">
              <w:rPr>
                <w:rFonts w:ascii="Open Sans" w:hAnsi="Open Sans" w:cs="Open Sans"/>
                <w:b/>
                <w:iCs/>
                <w:szCs w:val="22"/>
              </w:rPr>
              <w:t>–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</w:t>
            </w:r>
            <w:r w:rsidR="004D3CAD">
              <w:rPr>
                <w:rFonts w:ascii="Open Sans" w:hAnsi="Open Sans" w:cs="Open Sans"/>
                <w:bCs/>
                <w:iCs/>
                <w:szCs w:val="22"/>
              </w:rPr>
              <w:t>December 7</w:t>
            </w:r>
          </w:p>
        </w:tc>
        <w:tc>
          <w:tcPr>
            <w:tcW w:w="1260" w:type="dxa"/>
          </w:tcPr>
          <w:p w14:paraId="4C82E3C4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265" w:type="dxa"/>
          </w:tcPr>
          <w:p w14:paraId="5468C672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</w:tbl>
    <w:p w14:paraId="518FE8BA" w14:textId="54C6A598" w:rsidR="00BD40ED" w:rsidRPr="00056EAF" w:rsidRDefault="00BD40ED" w:rsidP="003D3797">
      <w:pPr>
        <w:jc w:val="center"/>
        <w:rPr>
          <w:i/>
          <w:iCs/>
        </w:rPr>
      </w:pPr>
      <w:r w:rsidRPr="00056EAF">
        <w:rPr>
          <w:i/>
          <w:iCs/>
        </w:rPr>
        <w:t>Note:</w:t>
      </w:r>
      <w:r w:rsidR="00056EAF" w:rsidRPr="00056EAF">
        <w:rPr>
          <w:i/>
          <w:iCs/>
        </w:rPr>
        <w:t xml:space="preserve"> </w:t>
      </w:r>
      <w:r w:rsidRPr="00056EAF">
        <w:rPr>
          <w:i/>
          <w:iCs/>
        </w:rPr>
        <w:t>Please complete the sign in sheet for each Advisory Committee Meeting</w:t>
      </w:r>
    </w:p>
    <w:sectPr w:rsidR="00BD40ED" w:rsidRPr="00056EAF" w:rsidSect="00F34B6E">
      <w:headerReference w:type="first" r:id="rId10"/>
      <w:type w:val="continuous"/>
      <w:pgSz w:w="12240" w:h="15840" w:code="1"/>
      <w:pgMar w:top="72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D57A" w14:textId="77777777" w:rsidR="00EA234B" w:rsidRDefault="00EA234B" w:rsidP="002414B0">
      <w:r>
        <w:separator/>
      </w:r>
    </w:p>
  </w:endnote>
  <w:endnote w:type="continuationSeparator" w:id="0">
    <w:p w14:paraId="1A903278" w14:textId="77777777" w:rsidR="00EA234B" w:rsidRDefault="00EA234B" w:rsidP="0024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CEBE5" w14:textId="77777777" w:rsidR="00EA234B" w:rsidRDefault="00EA234B" w:rsidP="002414B0">
      <w:r>
        <w:separator/>
      </w:r>
    </w:p>
  </w:footnote>
  <w:footnote w:type="continuationSeparator" w:id="0">
    <w:p w14:paraId="3A167773" w14:textId="77777777" w:rsidR="00EA234B" w:rsidRDefault="00EA234B" w:rsidP="0024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9B03" w14:textId="1DE77940" w:rsidR="001C65BA" w:rsidRPr="00D8706B" w:rsidRDefault="00E373C1" w:rsidP="00D8706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51E57B" wp14:editId="3CE4300D">
              <wp:simplePos x="0" y="0"/>
              <wp:positionH relativeFrom="column">
                <wp:posOffset>-336550</wp:posOffset>
              </wp:positionH>
              <wp:positionV relativeFrom="paragraph">
                <wp:posOffset>371164</wp:posOffset>
              </wp:positionV>
              <wp:extent cx="2473325" cy="378460"/>
              <wp:effectExtent l="0" t="0" r="0" b="2540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325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93678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69366" w14:textId="77777777" w:rsidR="001C65BA" w:rsidRPr="000D4799" w:rsidRDefault="00DE6A44" w:rsidP="00710B99">
                          <w:pPr>
                            <w:pStyle w:val="TemplateTitlesFNI"/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</w:pPr>
                          <w:r w:rsidRPr="000D4799"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  <w:t>Meeting 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1E57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26.5pt;margin-top:29.25pt;width:194.75pt;height:2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" filled="f" fillcolor="#093678" stroked="f">
              <v:textbox>
                <w:txbxContent>
                  <w:p w14:paraId="4CA69366" w14:textId="77777777" w:rsidR="001C65BA" w:rsidRPr="000D4799" w:rsidRDefault="00DE6A44" w:rsidP="00710B99">
                    <w:pPr>
                      <w:pStyle w:val="TemplateTitlesFNI"/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</w:pPr>
                    <w:r w:rsidRPr="000D4799"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  <w:t>Meeting AGENDA</w:t>
                    </w:r>
                  </w:p>
                </w:txbxContent>
              </v:textbox>
            </v:shape>
          </w:pict>
        </mc:Fallback>
      </mc:AlternateContent>
    </w:r>
    <w:r w:rsidR="00DE6A44">
      <w:rPr>
        <w:noProof/>
      </w:rPr>
      <w:drawing>
        <wp:anchor distT="0" distB="0" distL="114300" distR="114300" simplePos="0" relativeHeight="251658239" behindDoc="1" locked="0" layoutInCell="1" allowOverlap="1" wp14:anchorId="5C8EDE63" wp14:editId="7BD7A3E5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769860" cy="1188720"/>
          <wp:effectExtent l="0" t="0" r="2540" b="0"/>
          <wp:wrapTight wrapText="bothSides">
            <wp:wrapPolygon edited="0">
              <wp:start x="0" y="0"/>
              <wp:lineTo x="0" y="21115"/>
              <wp:lineTo x="21554" y="21115"/>
              <wp:lineTo x="2155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uston_header_gree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358" b="-1"/>
                  <a:stretch/>
                </pic:blipFill>
                <pic:spPr bwMode="auto">
                  <a:xfrm>
                    <a:off x="0" y="0"/>
                    <a:ext cx="7769860" cy="1188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E6F"/>
    <w:multiLevelType w:val="hybridMultilevel"/>
    <w:tmpl w:val="CA4A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34FE"/>
    <w:multiLevelType w:val="hybridMultilevel"/>
    <w:tmpl w:val="0E540AE8"/>
    <w:lvl w:ilvl="0" w:tplc="EC1C8C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343F"/>
    <w:multiLevelType w:val="hybridMultilevel"/>
    <w:tmpl w:val="445CE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F3215"/>
    <w:multiLevelType w:val="hybridMultilevel"/>
    <w:tmpl w:val="A39C0CCA"/>
    <w:lvl w:ilvl="0" w:tplc="E1565400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BB8"/>
    <w:multiLevelType w:val="hybridMultilevel"/>
    <w:tmpl w:val="83FCC968"/>
    <w:lvl w:ilvl="0" w:tplc="E83026B0">
      <w:start w:val="9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821F0"/>
    <w:multiLevelType w:val="hybridMultilevel"/>
    <w:tmpl w:val="8970F440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A3FE3"/>
    <w:multiLevelType w:val="multilevel"/>
    <w:tmpl w:val="4EE4E264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aps/>
        <w:sz w:val="24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Arial" w:hint="default"/>
        <w:b/>
        <w:i w:val="0"/>
        <w:caps/>
        <w:sz w:val="24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Arial" w:hint="default"/>
        <w:sz w:val="24"/>
        <w:szCs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Arial" w:hint="default"/>
        <w:sz w:val="24"/>
        <w:szCs w:val="20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  <w:sz w:val="24"/>
        <w:szCs w:val="20"/>
      </w:rPr>
    </w:lvl>
    <w:lvl w:ilvl="5">
      <w:start w:val="1"/>
      <w:numFmt w:val="decimal"/>
      <w:pStyle w:val="Heading6"/>
      <w:lvlText w:val="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0"/>
        <w:szCs w:val="20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pStyle w:val="Heading8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644"/>
        </w:tabs>
        <w:ind w:left="4644" w:hanging="1584"/>
      </w:pPr>
      <w:rPr>
        <w:rFonts w:hint="default"/>
      </w:rPr>
    </w:lvl>
  </w:abstractNum>
  <w:abstractNum w:abstractNumId="7" w15:restartNumberingAfterBreak="0">
    <w:nsid w:val="206D2614"/>
    <w:multiLevelType w:val="hybridMultilevel"/>
    <w:tmpl w:val="42760ADC"/>
    <w:lvl w:ilvl="0" w:tplc="5322A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C22A5"/>
    <w:multiLevelType w:val="hybridMultilevel"/>
    <w:tmpl w:val="8EEEAF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637A6"/>
    <w:multiLevelType w:val="hybridMultilevel"/>
    <w:tmpl w:val="27065E32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35DCA"/>
    <w:multiLevelType w:val="hybridMultilevel"/>
    <w:tmpl w:val="551A4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B7209B8">
      <w:start w:val="1"/>
      <w:numFmt w:val="lowerLetter"/>
      <w:lvlText w:val="%2."/>
      <w:lvlJc w:val="left"/>
      <w:pPr>
        <w:ind w:left="720" w:hanging="360"/>
      </w:pPr>
      <w:rPr>
        <w:b w:val="0"/>
        <w:bCs/>
      </w:r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7545D"/>
    <w:multiLevelType w:val="hybridMultilevel"/>
    <w:tmpl w:val="E1D41686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235C1"/>
    <w:multiLevelType w:val="hybridMultilevel"/>
    <w:tmpl w:val="D8F6E39E"/>
    <w:lvl w:ilvl="0" w:tplc="2700A4CA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A81A76FA">
      <w:start w:val="1"/>
      <w:numFmt w:val="bullet"/>
      <w:lvlText w:val="-"/>
      <w:lvlJc w:val="left"/>
      <w:pPr>
        <w:ind w:left="2700" w:hanging="360"/>
      </w:pPr>
      <w:rPr>
        <w:rFonts w:ascii="Open Sans" w:eastAsia="Times New Roman" w:hAnsi="Open Sans" w:cs="Open Sans" w:hint="default"/>
        <w:color w:val="85AC40" w:themeColor="accent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544011"/>
    <w:multiLevelType w:val="hybridMultilevel"/>
    <w:tmpl w:val="88A46A48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4" w15:restartNumberingAfterBreak="0">
    <w:nsid w:val="45633844"/>
    <w:multiLevelType w:val="hybridMultilevel"/>
    <w:tmpl w:val="8970F440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85D06"/>
    <w:multiLevelType w:val="hybridMultilevel"/>
    <w:tmpl w:val="1DA6E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364FD5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84C"/>
    <w:multiLevelType w:val="hybridMultilevel"/>
    <w:tmpl w:val="BA7CCA9C"/>
    <w:lvl w:ilvl="0" w:tplc="3CC6D74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57346"/>
    <w:multiLevelType w:val="hybridMultilevel"/>
    <w:tmpl w:val="327C22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B7A85"/>
    <w:multiLevelType w:val="hybridMultilevel"/>
    <w:tmpl w:val="392A63E6"/>
    <w:lvl w:ilvl="0" w:tplc="73448B22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9" w15:restartNumberingAfterBreak="0">
    <w:nsid w:val="70B22C0A"/>
    <w:multiLevelType w:val="hybridMultilevel"/>
    <w:tmpl w:val="B82AC4E2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0" w15:restartNumberingAfterBreak="0">
    <w:nsid w:val="794D4552"/>
    <w:multiLevelType w:val="hybridMultilevel"/>
    <w:tmpl w:val="15DCD6D4"/>
    <w:lvl w:ilvl="0" w:tplc="CFC6812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41CB96E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726845">
    <w:abstractNumId w:val="6"/>
  </w:num>
  <w:num w:numId="2" w16cid:durableId="129788090">
    <w:abstractNumId w:val="15"/>
  </w:num>
  <w:num w:numId="3" w16cid:durableId="1092313927">
    <w:abstractNumId w:val="8"/>
  </w:num>
  <w:num w:numId="4" w16cid:durableId="1664972363">
    <w:abstractNumId w:val="10"/>
  </w:num>
  <w:num w:numId="5" w16cid:durableId="1427995530">
    <w:abstractNumId w:val="9"/>
  </w:num>
  <w:num w:numId="6" w16cid:durableId="1713656348">
    <w:abstractNumId w:val="14"/>
  </w:num>
  <w:num w:numId="7" w16cid:durableId="464198496">
    <w:abstractNumId w:val="5"/>
  </w:num>
  <w:num w:numId="8" w16cid:durableId="454101354">
    <w:abstractNumId w:val="18"/>
  </w:num>
  <w:num w:numId="9" w16cid:durableId="1125931569">
    <w:abstractNumId w:val="19"/>
  </w:num>
  <w:num w:numId="10" w16cid:durableId="13852075">
    <w:abstractNumId w:val="13"/>
  </w:num>
  <w:num w:numId="11" w16cid:durableId="1297219729">
    <w:abstractNumId w:val="20"/>
  </w:num>
  <w:num w:numId="12" w16cid:durableId="678237143">
    <w:abstractNumId w:val="17"/>
  </w:num>
  <w:num w:numId="13" w16cid:durableId="88357723">
    <w:abstractNumId w:val="3"/>
  </w:num>
  <w:num w:numId="14" w16cid:durableId="38432939">
    <w:abstractNumId w:val="7"/>
  </w:num>
  <w:num w:numId="15" w16cid:durableId="149911260">
    <w:abstractNumId w:val="16"/>
  </w:num>
  <w:num w:numId="16" w16cid:durableId="1159805641">
    <w:abstractNumId w:val="11"/>
  </w:num>
  <w:num w:numId="17" w16cid:durableId="1665743756">
    <w:abstractNumId w:val="12"/>
  </w:num>
  <w:num w:numId="18" w16cid:durableId="379593116">
    <w:abstractNumId w:val="2"/>
  </w:num>
  <w:num w:numId="19" w16cid:durableId="758480367">
    <w:abstractNumId w:val="1"/>
  </w:num>
  <w:num w:numId="20" w16cid:durableId="1018654769">
    <w:abstractNumId w:val="0"/>
  </w:num>
  <w:num w:numId="21" w16cid:durableId="159050855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sTQytjCyMDMzMzdX0lEKTi0uzszPAykwMq4FAF7rWDItAAAA"/>
  </w:docVars>
  <w:rsids>
    <w:rsidRoot w:val="00E373C1"/>
    <w:rsid w:val="000207EE"/>
    <w:rsid w:val="00020AEF"/>
    <w:rsid w:val="00026139"/>
    <w:rsid w:val="000324F1"/>
    <w:rsid w:val="00037C65"/>
    <w:rsid w:val="00045D3E"/>
    <w:rsid w:val="0005637C"/>
    <w:rsid w:val="0005693B"/>
    <w:rsid w:val="00056EAF"/>
    <w:rsid w:val="000741E2"/>
    <w:rsid w:val="000875C8"/>
    <w:rsid w:val="00094A52"/>
    <w:rsid w:val="00096FD0"/>
    <w:rsid w:val="0009777D"/>
    <w:rsid w:val="000B4ECA"/>
    <w:rsid w:val="000C11F7"/>
    <w:rsid w:val="000C1995"/>
    <w:rsid w:val="000C1A6E"/>
    <w:rsid w:val="000D454E"/>
    <w:rsid w:val="000D4799"/>
    <w:rsid w:val="000D52EA"/>
    <w:rsid w:val="000E6817"/>
    <w:rsid w:val="00120153"/>
    <w:rsid w:val="00134C78"/>
    <w:rsid w:val="00150934"/>
    <w:rsid w:val="00152F4B"/>
    <w:rsid w:val="00153BCA"/>
    <w:rsid w:val="00154611"/>
    <w:rsid w:val="00155DC4"/>
    <w:rsid w:val="001757C5"/>
    <w:rsid w:val="0019057A"/>
    <w:rsid w:val="00196244"/>
    <w:rsid w:val="001A6B3A"/>
    <w:rsid w:val="001C65BA"/>
    <w:rsid w:val="001C7C9D"/>
    <w:rsid w:val="001F1F01"/>
    <w:rsid w:val="002309AC"/>
    <w:rsid w:val="002414B0"/>
    <w:rsid w:val="002A1A37"/>
    <w:rsid w:val="002D7B49"/>
    <w:rsid w:val="002F7959"/>
    <w:rsid w:val="003175FD"/>
    <w:rsid w:val="003312DC"/>
    <w:rsid w:val="00341ED5"/>
    <w:rsid w:val="003449CC"/>
    <w:rsid w:val="00375F3C"/>
    <w:rsid w:val="00383D58"/>
    <w:rsid w:val="00394025"/>
    <w:rsid w:val="003B0919"/>
    <w:rsid w:val="003B7D10"/>
    <w:rsid w:val="003C0F33"/>
    <w:rsid w:val="003C3807"/>
    <w:rsid w:val="003C6BBA"/>
    <w:rsid w:val="003D3797"/>
    <w:rsid w:val="0042254C"/>
    <w:rsid w:val="00425FEA"/>
    <w:rsid w:val="004470D7"/>
    <w:rsid w:val="0045380B"/>
    <w:rsid w:val="004721B4"/>
    <w:rsid w:val="004814A2"/>
    <w:rsid w:val="00482A41"/>
    <w:rsid w:val="004A1EB9"/>
    <w:rsid w:val="004A452F"/>
    <w:rsid w:val="004C0A65"/>
    <w:rsid w:val="004D3CAD"/>
    <w:rsid w:val="004D3CF1"/>
    <w:rsid w:val="004F5EAA"/>
    <w:rsid w:val="00510660"/>
    <w:rsid w:val="00517BA1"/>
    <w:rsid w:val="00527C9D"/>
    <w:rsid w:val="00535675"/>
    <w:rsid w:val="005421B2"/>
    <w:rsid w:val="0056456F"/>
    <w:rsid w:val="00597D7D"/>
    <w:rsid w:val="005A7A54"/>
    <w:rsid w:val="005B2E49"/>
    <w:rsid w:val="005B6517"/>
    <w:rsid w:val="005C5865"/>
    <w:rsid w:val="005D7DDD"/>
    <w:rsid w:val="005F394D"/>
    <w:rsid w:val="006303ED"/>
    <w:rsid w:val="00652769"/>
    <w:rsid w:val="00671D4D"/>
    <w:rsid w:val="006753C9"/>
    <w:rsid w:val="00682D51"/>
    <w:rsid w:val="006A497E"/>
    <w:rsid w:val="006D2CEB"/>
    <w:rsid w:val="006F0DB3"/>
    <w:rsid w:val="007014BE"/>
    <w:rsid w:val="00715CA5"/>
    <w:rsid w:val="007255FA"/>
    <w:rsid w:val="00732B59"/>
    <w:rsid w:val="00736A67"/>
    <w:rsid w:val="007579A4"/>
    <w:rsid w:val="00786116"/>
    <w:rsid w:val="007A2390"/>
    <w:rsid w:val="007D3366"/>
    <w:rsid w:val="007D7DA1"/>
    <w:rsid w:val="007E239D"/>
    <w:rsid w:val="007E4EAA"/>
    <w:rsid w:val="007F2F9B"/>
    <w:rsid w:val="0084270D"/>
    <w:rsid w:val="00844CD5"/>
    <w:rsid w:val="00851D17"/>
    <w:rsid w:val="0087712E"/>
    <w:rsid w:val="00877927"/>
    <w:rsid w:val="008A3230"/>
    <w:rsid w:val="008C1235"/>
    <w:rsid w:val="008C3DF6"/>
    <w:rsid w:val="008C6231"/>
    <w:rsid w:val="008C7737"/>
    <w:rsid w:val="008E7770"/>
    <w:rsid w:val="008F3186"/>
    <w:rsid w:val="008F466A"/>
    <w:rsid w:val="00901C43"/>
    <w:rsid w:val="009026F0"/>
    <w:rsid w:val="00903272"/>
    <w:rsid w:val="00921BE7"/>
    <w:rsid w:val="00925558"/>
    <w:rsid w:val="0093383D"/>
    <w:rsid w:val="00934E79"/>
    <w:rsid w:val="00935796"/>
    <w:rsid w:val="00935797"/>
    <w:rsid w:val="0095409B"/>
    <w:rsid w:val="009605A3"/>
    <w:rsid w:val="0096282F"/>
    <w:rsid w:val="00965B41"/>
    <w:rsid w:val="00995629"/>
    <w:rsid w:val="009A4538"/>
    <w:rsid w:val="009C1A20"/>
    <w:rsid w:val="009E2BF5"/>
    <w:rsid w:val="00A10206"/>
    <w:rsid w:val="00A17F2D"/>
    <w:rsid w:val="00A25BDC"/>
    <w:rsid w:val="00A31380"/>
    <w:rsid w:val="00A44890"/>
    <w:rsid w:val="00A46FB6"/>
    <w:rsid w:val="00A71D8B"/>
    <w:rsid w:val="00A77FDF"/>
    <w:rsid w:val="00A85429"/>
    <w:rsid w:val="00A95588"/>
    <w:rsid w:val="00AA12CD"/>
    <w:rsid w:val="00AB6071"/>
    <w:rsid w:val="00AB6157"/>
    <w:rsid w:val="00AD291F"/>
    <w:rsid w:val="00AE023A"/>
    <w:rsid w:val="00B11F25"/>
    <w:rsid w:val="00B133D5"/>
    <w:rsid w:val="00B16D20"/>
    <w:rsid w:val="00B17FBA"/>
    <w:rsid w:val="00B21841"/>
    <w:rsid w:val="00B44F29"/>
    <w:rsid w:val="00B702C6"/>
    <w:rsid w:val="00B84DD6"/>
    <w:rsid w:val="00BA4500"/>
    <w:rsid w:val="00BD40ED"/>
    <w:rsid w:val="00BE78E9"/>
    <w:rsid w:val="00BF5CEF"/>
    <w:rsid w:val="00BF6F15"/>
    <w:rsid w:val="00C01466"/>
    <w:rsid w:val="00C11E78"/>
    <w:rsid w:val="00C5241F"/>
    <w:rsid w:val="00C607C4"/>
    <w:rsid w:val="00C609D7"/>
    <w:rsid w:val="00C705D6"/>
    <w:rsid w:val="00C85C16"/>
    <w:rsid w:val="00C8757C"/>
    <w:rsid w:val="00CA478A"/>
    <w:rsid w:val="00CD08A0"/>
    <w:rsid w:val="00CF399D"/>
    <w:rsid w:val="00D12031"/>
    <w:rsid w:val="00D1377A"/>
    <w:rsid w:val="00D14DCE"/>
    <w:rsid w:val="00D14E43"/>
    <w:rsid w:val="00D16409"/>
    <w:rsid w:val="00D3008E"/>
    <w:rsid w:val="00D37DBE"/>
    <w:rsid w:val="00D57D9C"/>
    <w:rsid w:val="00D71746"/>
    <w:rsid w:val="00DA2351"/>
    <w:rsid w:val="00DA445A"/>
    <w:rsid w:val="00DA7AD5"/>
    <w:rsid w:val="00DB2B33"/>
    <w:rsid w:val="00DD0B1B"/>
    <w:rsid w:val="00DD3CFE"/>
    <w:rsid w:val="00DE364B"/>
    <w:rsid w:val="00DE6A44"/>
    <w:rsid w:val="00E1086D"/>
    <w:rsid w:val="00E20C4F"/>
    <w:rsid w:val="00E24E45"/>
    <w:rsid w:val="00E3465A"/>
    <w:rsid w:val="00E373C1"/>
    <w:rsid w:val="00E5282D"/>
    <w:rsid w:val="00E64150"/>
    <w:rsid w:val="00E77579"/>
    <w:rsid w:val="00EA234B"/>
    <w:rsid w:val="00EA42C0"/>
    <w:rsid w:val="00ED50E3"/>
    <w:rsid w:val="00EE232B"/>
    <w:rsid w:val="00EE75BA"/>
    <w:rsid w:val="00EF585E"/>
    <w:rsid w:val="00F05331"/>
    <w:rsid w:val="00F203D5"/>
    <w:rsid w:val="00F21A4C"/>
    <w:rsid w:val="00F25C64"/>
    <w:rsid w:val="00F34B6E"/>
    <w:rsid w:val="00F46D02"/>
    <w:rsid w:val="00F73933"/>
    <w:rsid w:val="00F8159F"/>
    <w:rsid w:val="00FC4ED4"/>
    <w:rsid w:val="00FD1694"/>
    <w:rsid w:val="00FE55D0"/>
    <w:rsid w:val="00FE5671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D81A1"/>
  <w15:chartTrackingRefBased/>
  <w15:docId w15:val="{27BD6A21-4360-4633-859D-C8EF92F2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FNI"/>
    <w:qFormat/>
    <w:rsid w:val="003C0F33"/>
    <w:rPr>
      <w:rFonts w:ascii="Calibri" w:hAnsi="Calibri"/>
      <w:sz w:val="22"/>
    </w:rPr>
  </w:style>
  <w:style w:type="paragraph" w:styleId="Heading1">
    <w:name w:val="heading 1"/>
    <w:aliases w:val="Header Title"/>
    <w:basedOn w:val="Header"/>
    <w:next w:val="Heading2"/>
    <w:link w:val="Heading1Char"/>
    <w:semiHidden/>
    <w:qFormat/>
    <w:rsid w:val="00DA2351"/>
    <w:pPr>
      <w:keepNext/>
      <w:numPr>
        <w:numId w:val="1"/>
      </w:numPr>
      <w:tabs>
        <w:tab w:val="clear" w:pos="4680"/>
        <w:tab w:val="clear" w:pos="9360"/>
        <w:tab w:val="left" w:pos="-1440"/>
      </w:tabs>
      <w:overflowPunct w:val="0"/>
      <w:spacing w:before="360" w:after="120"/>
      <w:textAlignment w:val="baseline"/>
      <w:outlineLvl w:val="0"/>
    </w:pPr>
    <w:rPr>
      <w:rFonts w:asciiTheme="majorHAnsi" w:eastAsia="Times New Roman" w:hAnsiTheme="majorHAnsi" w:cs="Helvetica"/>
      <w:b/>
      <w:bCs/>
      <w:caps/>
    </w:rPr>
  </w:style>
  <w:style w:type="paragraph" w:styleId="Heading2">
    <w:name w:val="heading 2"/>
    <w:aliases w:val="Sections"/>
    <w:basedOn w:val="Normal"/>
    <w:next w:val="BodyText"/>
    <w:link w:val="Heading2Char"/>
    <w:autoRedefine/>
    <w:semiHidden/>
    <w:qFormat/>
    <w:rsid w:val="00DA2351"/>
    <w:pPr>
      <w:keepNext/>
      <w:numPr>
        <w:ilvl w:val="1"/>
        <w:numId w:val="1"/>
      </w:numPr>
      <w:spacing w:before="240" w:after="240"/>
      <w:outlineLvl w:val="1"/>
    </w:pPr>
    <w:rPr>
      <w:rFonts w:ascii="Cambria" w:hAnsi="Cambria"/>
      <w:b/>
      <w:caps/>
    </w:rPr>
  </w:style>
  <w:style w:type="paragraph" w:styleId="Heading3">
    <w:name w:val="heading 3"/>
    <w:aliases w:val="Heading3 - FNI,Sub Sections"/>
    <w:basedOn w:val="Normal"/>
    <w:next w:val="BodyText"/>
    <w:link w:val="Heading3Char"/>
    <w:semiHidden/>
    <w:rsid w:val="00DA2351"/>
    <w:pPr>
      <w:numPr>
        <w:ilvl w:val="2"/>
        <w:numId w:val="1"/>
      </w:numPr>
      <w:spacing w:before="240" w:after="60" w:line="360" w:lineRule="auto"/>
      <w:outlineLvl w:val="2"/>
    </w:pPr>
    <w:rPr>
      <w:rFonts w:ascii="Cambria" w:eastAsiaTheme="majorEastAsia" w:hAnsi="Cambria" w:cstheme="majorBidi"/>
      <w:b/>
    </w:rPr>
  </w:style>
  <w:style w:type="paragraph" w:styleId="Heading4">
    <w:name w:val="heading 4"/>
    <w:basedOn w:val="Normal"/>
    <w:next w:val="BodyText"/>
    <w:link w:val="Heading4Char"/>
    <w:semiHidden/>
    <w:qFormat/>
    <w:rsid w:val="00DA2351"/>
    <w:pPr>
      <w:numPr>
        <w:ilvl w:val="3"/>
        <w:numId w:val="1"/>
      </w:numPr>
      <w:spacing w:before="60" w:after="12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semiHidden/>
    <w:qFormat/>
    <w:rsid w:val="00DA2351"/>
    <w:pPr>
      <w:keepNext/>
      <w:keepLines/>
      <w:numPr>
        <w:ilvl w:val="4"/>
        <w:numId w:val="1"/>
      </w:numPr>
      <w:spacing w:before="120" w:after="60" w:line="360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semiHidden/>
    <w:qFormat/>
    <w:rsid w:val="00DA2351"/>
    <w:pPr>
      <w:keepNext/>
      <w:keepLines/>
      <w:numPr>
        <w:ilvl w:val="5"/>
        <w:numId w:val="1"/>
      </w:numPr>
      <w:spacing w:before="120" w:after="60" w:line="360" w:lineRule="auto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link w:val="Heading7Char"/>
    <w:semiHidden/>
    <w:qFormat/>
    <w:rsid w:val="00DA2351"/>
    <w:pPr>
      <w:keepNext/>
      <w:keepLines/>
      <w:numPr>
        <w:ilvl w:val="6"/>
        <w:numId w:val="1"/>
      </w:numPr>
      <w:spacing w:before="60" w:after="60" w:line="36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A2351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A235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NI">
    <w:name w:val="Normal FNI"/>
    <w:basedOn w:val="Normal"/>
    <w:link w:val="NormalFNIChar"/>
    <w:qFormat/>
    <w:locked/>
    <w:rsid w:val="00DA2351"/>
  </w:style>
  <w:style w:type="character" w:customStyle="1" w:styleId="NormalFNIChar">
    <w:name w:val="Normal FNI Char"/>
    <w:basedOn w:val="DefaultParagraphFont"/>
    <w:link w:val="NormalFNI"/>
    <w:rsid w:val="00DA2351"/>
    <w:rPr>
      <w:rFonts w:cs="Arial"/>
      <w:color w:val="000000" w:themeColor="text1"/>
    </w:rPr>
  </w:style>
  <w:style w:type="table" w:customStyle="1" w:styleId="TableGrid1">
    <w:name w:val="Table Grid1"/>
    <w:basedOn w:val="TableNormal"/>
    <w:next w:val="TableGrid"/>
    <w:uiPriority w:val="59"/>
    <w:rsid w:val="00DA2351"/>
    <w:rPr>
      <w:rFonts w:cs="Arial"/>
      <w:color w:val="000000" w:themeColor="text1"/>
      <w:sz w:val="24"/>
      <w:szCs w:val="24"/>
    </w:rPr>
    <w:tblPr/>
  </w:style>
  <w:style w:type="table" w:styleId="TableGrid">
    <w:name w:val="Table Grid"/>
    <w:basedOn w:val="TableNormal"/>
    <w:uiPriority w:val="39"/>
    <w:rsid w:val="00DA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Title Char"/>
    <w:basedOn w:val="DefaultParagraphFont"/>
    <w:link w:val="Heading1"/>
    <w:semiHidden/>
    <w:rsid w:val="002414B0"/>
    <w:rPr>
      <w:rFonts w:asciiTheme="majorHAnsi" w:eastAsia="Times New Roman" w:hAnsiTheme="majorHAnsi" w:cs="Helvetica"/>
      <w:b/>
      <w:bCs/>
      <w:caps/>
      <w:sz w:val="22"/>
    </w:rPr>
  </w:style>
  <w:style w:type="paragraph" w:styleId="Header">
    <w:name w:val="header"/>
    <w:basedOn w:val="Normal"/>
    <w:link w:val="HeaderChar"/>
    <w:semiHidden/>
    <w:rsid w:val="00DA23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414B0"/>
    <w:rPr>
      <w:rFonts w:ascii="Calibri" w:hAnsi="Calibri"/>
      <w:sz w:val="22"/>
    </w:rPr>
  </w:style>
  <w:style w:type="character" w:customStyle="1" w:styleId="Heading2Char">
    <w:name w:val="Heading 2 Char"/>
    <w:aliases w:val="Sections Char"/>
    <w:basedOn w:val="DefaultParagraphFont"/>
    <w:link w:val="Heading2"/>
    <w:semiHidden/>
    <w:rsid w:val="00DA2351"/>
    <w:rPr>
      <w:rFonts w:ascii="Cambria" w:hAnsi="Cambria"/>
      <w:b/>
      <w:caps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DA23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2351"/>
    <w:rPr>
      <w:rFonts w:cs="Arial"/>
      <w:color w:val="000000" w:themeColor="text1"/>
    </w:rPr>
  </w:style>
  <w:style w:type="character" w:customStyle="1" w:styleId="Heading3Char">
    <w:name w:val="Heading 3 Char"/>
    <w:aliases w:val="Heading3 - FNI Char,Sub Sections Char"/>
    <w:basedOn w:val="DefaultParagraphFont"/>
    <w:link w:val="Heading3"/>
    <w:semiHidden/>
    <w:rsid w:val="00DA2351"/>
    <w:rPr>
      <w:rFonts w:ascii="Cambria" w:eastAsiaTheme="majorEastAsia" w:hAnsi="Cambria" w:cstheme="majorBidi"/>
      <w:b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DA2351"/>
    <w:rPr>
      <w:rFonts w:asciiTheme="majorHAnsi" w:eastAsiaTheme="majorEastAsia" w:hAnsiTheme="majorHAnsi" w:cstheme="majorBidi"/>
      <w:sz w:val="22"/>
    </w:rPr>
  </w:style>
  <w:style w:type="character" w:customStyle="1" w:styleId="Heading5Char">
    <w:name w:val="Heading 5 Char"/>
    <w:basedOn w:val="DefaultParagraphFont"/>
    <w:link w:val="Heading5"/>
    <w:semiHidden/>
    <w:rsid w:val="00DA2351"/>
    <w:rPr>
      <w:rFonts w:ascii="Calibri" w:eastAsiaTheme="majorEastAsia" w:hAnsi="Calibri" w:cstheme="majorBidi"/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51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51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Footer">
    <w:name w:val="footer"/>
    <w:basedOn w:val="Normal"/>
    <w:link w:val="FooterChar"/>
    <w:unhideWhenUsed/>
    <w:qFormat/>
    <w:rsid w:val="00DA23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A2351"/>
    <w:rPr>
      <w:rFonts w:cs="Arial"/>
      <w:color w:val="000000" w:themeColor="text1"/>
    </w:rPr>
  </w:style>
  <w:style w:type="table" w:customStyle="1" w:styleId="TableGrid13">
    <w:name w:val="Table Grid13"/>
    <w:basedOn w:val="TableNormal"/>
    <w:next w:val="TableGrid"/>
    <w:uiPriority w:val="59"/>
    <w:rsid w:val="00DA2351"/>
    <w:pPr>
      <w:spacing w:after="200" w:line="276" w:lineRule="auto"/>
    </w:pPr>
    <w:rPr>
      <w:rFonts w:eastAsia="Times New Roman"/>
      <w:color w:val="000000" w:themeColor="text1"/>
    </w:rPr>
    <w:tblPr/>
  </w:style>
  <w:style w:type="paragraph" w:styleId="ListParagraph">
    <w:name w:val="List Paragraph"/>
    <w:basedOn w:val="Normal"/>
    <w:link w:val="ListParagraphChar"/>
    <w:uiPriority w:val="34"/>
    <w:qFormat/>
    <w:rsid w:val="008C1235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1235"/>
    <w:rPr>
      <w:rFonts w:ascii="Calibri" w:hAnsi="Calibri"/>
      <w:sz w:val="22"/>
    </w:rPr>
  </w:style>
  <w:style w:type="paragraph" w:customStyle="1" w:styleId="SubheadingBlackFNI">
    <w:name w:val="Subheading Black FNI"/>
    <w:basedOn w:val="Normal"/>
    <w:next w:val="NormalFNI"/>
    <w:qFormat/>
    <w:rsid w:val="002414B0"/>
    <w:pPr>
      <w:spacing w:before="120" w:after="120"/>
    </w:pPr>
    <w:rPr>
      <w:rFonts w:asciiTheme="majorHAnsi" w:hAnsiTheme="majorHAnsi"/>
      <w:b/>
      <w:color w:val="000000" w:themeColor="text1"/>
    </w:rPr>
  </w:style>
  <w:style w:type="paragraph" w:customStyle="1" w:styleId="TemplateTitlesFNI">
    <w:name w:val="Template Titles FNI"/>
    <w:basedOn w:val="NormalFNI"/>
    <w:next w:val="NormalFNI"/>
    <w:qFormat/>
    <w:rsid w:val="002414B0"/>
    <w:pPr>
      <w:spacing w:line="192" w:lineRule="auto"/>
    </w:pPr>
    <w:rPr>
      <w:rFonts w:asciiTheme="majorHAnsi" w:hAnsiTheme="majorHAnsi"/>
      <w:b/>
      <w:caps/>
      <w:color w:val="41675C" w:themeColor="accent1"/>
      <w:sz w:val="40"/>
    </w:rPr>
  </w:style>
  <w:style w:type="table" w:customStyle="1" w:styleId="TableGrid3">
    <w:name w:val="Table Grid3"/>
    <w:basedOn w:val="TableNormal"/>
    <w:next w:val="TableGrid"/>
    <w:rsid w:val="002414B0"/>
    <w:rPr>
      <w:rFonts w:eastAsia="Times New Roman"/>
    </w:rPr>
    <w:tblPr/>
  </w:style>
  <w:style w:type="paragraph" w:customStyle="1" w:styleId="TableHeadingBlackFNI">
    <w:name w:val="Table Heading Black FNI"/>
    <w:basedOn w:val="Normal"/>
    <w:next w:val="Normal"/>
    <w:qFormat/>
    <w:locked/>
    <w:rsid w:val="002414B0"/>
    <w:pPr>
      <w:widowControl w:val="0"/>
      <w:tabs>
        <w:tab w:val="left" w:pos="8085"/>
      </w:tabs>
      <w:contextualSpacing/>
    </w:pPr>
    <w:rPr>
      <w:rFonts w:ascii="Cambria" w:hAnsi="Cambria"/>
      <w:b/>
      <w:caps/>
    </w:rPr>
  </w:style>
  <w:style w:type="character" w:styleId="PlaceholderText">
    <w:name w:val="Placeholder Text"/>
    <w:basedOn w:val="DefaultParagraphFont"/>
    <w:uiPriority w:val="99"/>
    <w:semiHidden/>
    <w:rsid w:val="00E7757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08A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33D5"/>
    <w:rPr>
      <w:color w:val="90CBBF" w:themeColor="followedHyperlink"/>
      <w:u w:val="single"/>
    </w:rPr>
  </w:style>
  <w:style w:type="paragraph" w:styleId="Revision">
    <w:name w:val="Revision"/>
    <w:hidden/>
    <w:uiPriority w:val="99"/>
    <w:semiHidden/>
    <w:rsid w:val="00A31380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YjVlYjk2ZTQtM2QzZS00ODE5LTk4MWMtZDkwN2RjYzllNmZk%40thread.v2/0?context=%7b%22Tid%22%3a%22191657ea-bcff-4385-9d04-659ef9cee515%22%2c%22Oid%22%3a%22293ce4e7-7e9c-4894-a661-fd894d2ac75f%22%7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mplates\FNI%20Word%20Templates\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AA7021378D47279DE558B99485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0A35E-66CA-47DF-9879-8E88E3D9605D}"/>
      </w:docPartPr>
      <w:docPartBody>
        <w:p w:rsidR="00D53967" w:rsidRDefault="00262079">
          <w:pPr>
            <w:pStyle w:val="5CAA7021378D47279DE558B994851FA5"/>
          </w:pPr>
          <w:r w:rsidRPr="00E20C4F">
            <w:rPr>
              <w:rStyle w:val="PlaceholderText"/>
              <w:color w:val="auto"/>
            </w:rPr>
            <w:t>Choose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79"/>
    <w:rsid w:val="00262079"/>
    <w:rsid w:val="00B74DE6"/>
    <w:rsid w:val="00D53967"/>
    <w:rsid w:val="00DD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C48"/>
    <w:rPr>
      <w:color w:val="808080"/>
    </w:rPr>
  </w:style>
  <w:style w:type="paragraph" w:customStyle="1" w:styleId="5CAA7021378D47279DE558B994851FA5">
    <w:name w:val="5CAA7021378D47279DE558B994851F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DM Colors">
      <a:dk1>
        <a:sysClr val="windowText" lastClr="000000"/>
      </a:dk1>
      <a:lt1>
        <a:sysClr val="window" lastClr="FFFFFF"/>
      </a:lt1>
      <a:dk2>
        <a:srgbClr val="13332C"/>
      </a:dk2>
      <a:lt2>
        <a:srgbClr val="D1D3D4"/>
      </a:lt2>
      <a:accent1>
        <a:srgbClr val="41675C"/>
      </a:accent1>
      <a:accent2>
        <a:srgbClr val="85AC40"/>
      </a:accent2>
      <a:accent3>
        <a:srgbClr val="2F4750"/>
      </a:accent3>
      <a:accent4>
        <a:srgbClr val="F6A040"/>
      </a:accent4>
      <a:accent5>
        <a:srgbClr val="DC6527"/>
      </a:accent5>
      <a:accent6>
        <a:srgbClr val="A32444"/>
      </a:accent6>
      <a:hlink>
        <a:srgbClr val="124F82"/>
      </a:hlink>
      <a:folHlink>
        <a:srgbClr val="90CBB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FAF17-09F1-4E05-8E87-EFEEE664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</Template>
  <TotalTime>15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Freese and Nichols, Inc.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Erica Craycraft</dc:creator>
  <cp:keywords/>
  <dc:description/>
  <cp:lastModifiedBy>Jake Lange</cp:lastModifiedBy>
  <cp:revision>4</cp:revision>
  <cp:lastPrinted>2022-12-01T00:47:00Z</cp:lastPrinted>
  <dcterms:created xsi:type="dcterms:W3CDTF">2023-09-28T20:07:00Z</dcterms:created>
  <dcterms:modified xsi:type="dcterms:W3CDTF">2024-01-05T18:52:00Z</dcterms:modified>
</cp:coreProperties>
</file>